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3CA" w:rsidRDefault="006413CA" w:rsidP="006F0641"/>
    <w:p w:rsidR="006413CA" w:rsidRDefault="006413CA" w:rsidP="006F064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134"/>
        <w:gridCol w:w="3118"/>
        <w:gridCol w:w="2977"/>
        <w:gridCol w:w="2977"/>
        <w:gridCol w:w="2977"/>
      </w:tblGrid>
      <w:tr w:rsidR="006413CA">
        <w:trPr>
          <w:trHeight w:val="736"/>
        </w:trPr>
        <w:tc>
          <w:tcPr>
            <w:tcW w:w="959" w:type="dxa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A519E">
              <w:rPr>
                <w:rFonts w:ascii="Arial" w:hAnsi="Arial" w:cs="Arial"/>
                <w:b/>
                <w:bCs/>
                <w:sz w:val="16"/>
                <w:szCs w:val="16"/>
              </w:rPr>
              <w:t>DIA</w:t>
            </w:r>
          </w:p>
        </w:tc>
        <w:tc>
          <w:tcPr>
            <w:tcW w:w="1134" w:type="dxa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A519E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118" w:type="dxa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A519E">
              <w:rPr>
                <w:rFonts w:ascii="Arial" w:hAnsi="Arial" w:cs="Arial"/>
                <w:b/>
                <w:bCs/>
                <w:sz w:val="16"/>
                <w:szCs w:val="16"/>
              </w:rPr>
              <w:t>1° ANO</w:t>
            </w:r>
          </w:p>
        </w:tc>
        <w:tc>
          <w:tcPr>
            <w:tcW w:w="2977" w:type="dxa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A519E">
              <w:rPr>
                <w:rFonts w:ascii="Arial" w:hAnsi="Arial" w:cs="Arial"/>
                <w:b/>
                <w:bCs/>
                <w:sz w:val="16"/>
                <w:szCs w:val="16"/>
              </w:rPr>
              <w:t>2° ANO</w:t>
            </w:r>
          </w:p>
        </w:tc>
        <w:tc>
          <w:tcPr>
            <w:tcW w:w="2977" w:type="dxa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A519E">
              <w:rPr>
                <w:rFonts w:ascii="Arial" w:hAnsi="Arial" w:cs="Arial"/>
                <w:b/>
                <w:bCs/>
                <w:sz w:val="16"/>
                <w:szCs w:val="16"/>
              </w:rPr>
              <w:t>3° ANO</w:t>
            </w:r>
          </w:p>
        </w:tc>
        <w:tc>
          <w:tcPr>
            <w:tcW w:w="2977" w:type="dxa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A519E">
              <w:rPr>
                <w:rFonts w:ascii="Arial" w:hAnsi="Arial" w:cs="Arial"/>
                <w:b/>
                <w:bCs/>
                <w:sz w:val="16"/>
                <w:szCs w:val="16"/>
              </w:rPr>
              <w:t>4° ANO</w:t>
            </w:r>
          </w:p>
        </w:tc>
      </w:tr>
      <w:tr w:rsidR="006413CA" w:rsidRPr="006D6ADF">
        <w:trPr>
          <w:trHeight w:val="736"/>
        </w:trPr>
        <w:tc>
          <w:tcPr>
            <w:tcW w:w="959" w:type="dxa"/>
            <w:vMerge w:val="restart"/>
            <w:textDirection w:val="btLr"/>
            <w:vAlign w:val="center"/>
          </w:tcPr>
          <w:p w:rsidR="006413CA" w:rsidRPr="002A519E" w:rsidRDefault="006413CA" w:rsidP="00B65004">
            <w:pPr>
              <w:ind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b/>
                <w:bCs/>
                <w:sz w:val="16"/>
                <w:szCs w:val="16"/>
              </w:rPr>
              <w:t>SEGUNDA-FEIRA</w:t>
            </w:r>
          </w:p>
        </w:tc>
        <w:tc>
          <w:tcPr>
            <w:tcW w:w="1134" w:type="dxa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07h30</w:t>
            </w:r>
          </w:p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08h20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D55D6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HISTÓRIA DA DANÇA</w:t>
            </w:r>
          </w:p>
          <w:p w:rsidR="006413CA" w:rsidRPr="00401524" w:rsidRDefault="006413CA" w:rsidP="00D55D6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CRISTIANE WOSNIAK</w:t>
            </w:r>
          </w:p>
          <w:p w:rsidR="006413CA" w:rsidRPr="00401524" w:rsidRDefault="006413CA" w:rsidP="00D55D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DANÇA IV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MARILA VELLOSO</w:t>
            </w:r>
          </w:p>
          <w:p w:rsidR="006413CA" w:rsidRDefault="006413CA" w:rsidP="003853C2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1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(TELAB)</w:t>
            </w:r>
          </w:p>
          <w:p w:rsidR="006413CA" w:rsidRPr="00401524" w:rsidRDefault="006413CA" w:rsidP="003853C2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2977" w:type="dxa"/>
            <w:vAlign w:val="center"/>
          </w:tcPr>
          <w:p w:rsidR="006413CA" w:rsidRPr="00401524" w:rsidRDefault="006413CA" w:rsidP="006712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ESTÁGIO SUPERVISIONADO II</w:t>
            </w:r>
          </w:p>
          <w:p w:rsidR="006413CA" w:rsidRPr="00CE7CC4" w:rsidRDefault="006413CA" w:rsidP="0067124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RENATA ROEL</w:t>
            </w:r>
            <w:r w:rsidRPr="00CE7CC4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DEBORA DE LARA</w:t>
            </w:r>
          </w:p>
          <w:p w:rsidR="006413CA" w:rsidRPr="00CE7CC4" w:rsidRDefault="006413CA" w:rsidP="0067124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CINTHIA ANDRADE</w:t>
            </w:r>
            <w:r w:rsidRPr="00CE7CC4">
              <w:rPr>
                <w:rFonts w:ascii="Arial" w:hAnsi="Arial" w:cs="Arial"/>
                <w:b/>
                <w:bCs/>
                <w:sz w:val="12"/>
                <w:szCs w:val="12"/>
              </w:rPr>
              <w:t>/ ROSANE GONÇALVES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/ JOUBERT ARRAIS</w:t>
            </w:r>
          </w:p>
          <w:p w:rsidR="006413CA" w:rsidRPr="00401524" w:rsidRDefault="006413CA" w:rsidP="006712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SALA DE PROJEÇÃO/ SALA 4 BL 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32469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PRÁTICA DE PESQUISA III - TCC</w:t>
            </w:r>
          </w:p>
          <w:p w:rsidR="006413CA" w:rsidRPr="00401524" w:rsidRDefault="006413CA" w:rsidP="00324691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GIANCARLO MARTINS</w:t>
            </w:r>
          </w:p>
          <w:p w:rsidR="006413CA" w:rsidRPr="00401524" w:rsidRDefault="006413CA" w:rsidP="004015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2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(TELAB)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/ SALA 9 BL 01</w:t>
            </w:r>
          </w:p>
        </w:tc>
      </w:tr>
      <w:tr w:rsidR="006413CA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6D6ADF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2A519E">
              <w:rPr>
                <w:rFonts w:ascii="Arial" w:hAnsi="Arial" w:cs="Arial"/>
                <w:sz w:val="16"/>
                <w:szCs w:val="16"/>
              </w:rPr>
              <w:t>h20</w:t>
            </w:r>
          </w:p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09h10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D55D6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HISTÓRIA DA DANÇA</w:t>
            </w:r>
          </w:p>
          <w:p w:rsidR="006413CA" w:rsidRPr="00401524" w:rsidRDefault="006413CA" w:rsidP="00D55D6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CRISTIANE WOSNIAK</w:t>
            </w:r>
          </w:p>
          <w:p w:rsidR="006413CA" w:rsidRPr="00401524" w:rsidRDefault="006413CA" w:rsidP="00D55D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DANÇA IV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MARILA VELLOSO</w:t>
            </w:r>
          </w:p>
          <w:p w:rsidR="006413CA" w:rsidRPr="00401524" w:rsidRDefault="006413CA" w:rsidP="003853C2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1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(TELAB)</w:t>
            </w:r>
          </w:p>
          <w:p w:rsidR="006413CA" w:rsidRPr="00401524" w:rsidRDefault="006413CA" w:rsidP="00324691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2977" w:type="dxa"/>
            <w:vAlign w:val="center"/>
          </w:tcPr>
          <w:p w:rsidR="006413CA" w:rsidRPr="00401524" w:rsidRDefault="006413CA" w:rsidP="006712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" w:hAnsi="Arial" w:cs="Arial"/>
                <w:sz w:val="16"/>
                <w:szCs w:val="16"/>
              </w:rPr>
              <w:t>ESTÁGIO</w:t>
            </w:r>
            <w:r>
              <w:rPr>
                <w:rFonts w:ascii="Arial" w:hAnsi="Arial" w:cs="Arial"/>
                <w:sz w:val="16"/>
                <w:szCs w:val="16"/>
              </w:rPr>
              <w:t xml:space="preserve"> SUPERVISIONADO II</w:t>
            </w:r>
          </w:p>
          <w:p w:rsidR="006413CA" w:rsidRPr="00CE7CC4" w:rsidRDefault="006413CA" w:rsidP="0067124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RENATA ROEL</w:t>
            </w:r>
            <w:r w:rsidRPr="00CE7CC4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DEBORA DE LARA</w:t>
            </w:r>
          </w:p>
          <w:p w:rsidR="006413CA" w:rsidRPr="00CE7CC4" w:rsidRDefault="006413CA" w:rsidP="0067124C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CINTHIA ANDRADE</w:t>
            </w:r>
            <w:r w:rsidRPr="00CE7CC4">
              <w:rPr>
                <w:rFonts w:ascii="Arial" w:hAnsi="Arial" w:cs="Arial"/>
                <w:b/>
                <w:bCs/>
                <w:sz w:val="12"/>
                <w:szCs w:val="12"/>
              </w:rPr>
              <w:t>/ ROSANE GONÇALVES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/ JOUBERT ARRAIS</w:t>
            </w:r>
          </w:p>
          <w:p w:rsidR="006413CA" w:rsidRPr="00401524" w:rsidRDefault="006413CA" w:rsidP="0067124C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sz w:val="16"/>
                <w:szCs w:val="16"/>
              </w:rPr>
              <w:t>SALA DE PROJEÇÃO/ SALA 4 BL 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32469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PRÁTICA DE PESQUISA III - TCC</w:t>
            </w:r>
          </w:p>
          <w:p w:rsidR="006413CA" w:rsidRPr="00401524" w:rsidRDefault="006413CA" w:rsidP="00324691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GIANCARLO MARTINS</w:t>
            </w:r>
          </w:p>
          <w:p w:rsidR="006413CA" w:rsidRPr="00401524" w:rsidRDefault="006413CA" w:rsidP="003246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2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(TELAB)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/ SALA 9 BL 01</w:t>
            </w:r>
          </w:p>
        </w:tc>
      </w:tr>
      <w:tr w:rsidR="006413CA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09h30</w:t>
            </w:r>
          </w:p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10h20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5D42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5D42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DANÇA II</w:t>
            </w:r>
          </w:p>
          <w:p w:rsidR="006413CA" w:rsidRPr="00401524" w:rsidRDefault="006413CA" w:rsidP="00B1413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CINTIA ANDRADE/</w:t>
            </w:r>
          </w:p>
          <w:p w:rsidR="006413CA" w:rsidRPr="00401524" w:rsidRDefault="006413CA" w:rsidP="00B1413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DEBORA BOLSANELLO</w:t>
            </w:r>
          </w:p>
          <w:p w:rsidR="006413CA" w:rsidRPr="00401524" w:rsidRDefault="006413CA" w:rsidP="005D42C2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</w:rPr>
              <w:t>ESTÚDIO 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01524">
              <w:rPr>
                <w:rFonts w:ascii="Arial" w:hAnsi="Arial" w:cs="Arial"/>
                <w:sz w:val="16"/>
                <w:szCs w:val="16"/>
              </w:rPr>
              <w:t xml:space="preserve">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7B14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7B14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DANÇA IV</w:t>
            </w:r>
          </w:p>
          <w:p w:rsidR="006413CA" w:rsidRPr="00401524" w:rsidRDefault="006413CA" w:rsidP="007B14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MARILA VELLOSO</w:t>
            </w:r>
          </w:p>
          <w:p w:rsidR="006413CA" w:rsidRPr="00401524" w:rsidRDefault="006413CA" w:rsidP="003D235A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1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(TELAB)</w:t>
            </w:r>
          </w:p>
        </w:tc>
        <w:tc>
          <w:tcPr>
            <w:tcW w:w="2977" w:type="dxa"/>
            <w:vAlign w:val="center"/>
          </w:tcPr>
          <w:p w:rsidR="006413CA" w:rsidRPr="00164C63" w:rsidRDefault="006413CA" w:rsidP="002B69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164C63"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Default="006413CA" w:rsidP="002B69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164C63">
              <w:rPr>
                <w:rFonts w:ascii="ArialMT" w:hAnsi="ArialMT" w:cs="ArialMT"/>
                <w:sz w:val="16"/>
                <w:szCs w:val="16"/>
                <w:lang w:eastAsia="pt-BR"/>
              </w:rPr>
              <w:t>DO MOVIMENTO VI</w:t>
            </w:r>
          </w:p>
          <w:p w:rsidR="006413CA" w:rsidRPr="00401524" w:rsidRDefault="006413CA" w:rsidP="002B69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ROSANE GONÇALVES / DÉBORA BOLSANELLO</w:t>
            </w:r>
          </w:p>
          <w:p w:rsidR="006413CA" w:rsidRPr="00164C63" w:rsidRDefault="006413CA" w:rsidP="002B692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SALA 06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1B48F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PRÁTICA DE PESQUISA III - TCC</w:t>
            </w:r>
          </w:p>
          <w:p w:rsidR="006413CA" w:rsidRPr="00401524" w:rsidRDefault="006413CA" w:rsidP="001B48F7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GIANCARLO MARTINS</w:t>
            </w:r>
          </w:p>
          <w:p w:rsidR="006413CA" w:rsidRPr="00401524" w:rsidRDefault="006413CA" w:rsidP="001B48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2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(TELAB)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/ SALA 9 BL 01</w:t>
            </w:r>
          </w:p>
        </w:tc>
      </w:tr>
      <w:tr w:rsidR="006413CA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10h30</w:t>
            </w:r>
          </w:p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11h10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5D42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5D42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DANÇA II</w:t>
            </w:r>
          </w:p>
          <w:p w:rsidR="006413CA" w:rsidRPr="00401524" w:rsidRDefault="006413CA" w:rsidP="00B1413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CINTIA ANDRADE/</w:t>
            </w:r>
          </w:p>
          <w:p w:rsidR="006413CA" w:rsidRPr="00401524" w:rsidRDefault="006413CA" w:rsidP="00B1413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DEBORA BOLSANELLO</w:t>
            </w:r>
          </w:p>
          <w:p w:rsidR="006413CA" w:rsidRPr="00401524" w:rsidRDefault="006413CA" w:rsidP="005D42C2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</w:rPr>
              <w:t>ESTÚDIO 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01524">
              <w:rPr>
                <w:rFonts w:ascii="Arial" w:hAnsi="Arial" w:cs="Arial"/>
                <w:sz w:val="16"/>
                <w:szCs w:val="16"/>
              </w:rPr>
              <w:t xml:space="preserve">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7B14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7B14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DANÇA IV</w:t>
            </w:r>
          </w:p>
          <w:p w:rsidR="006413CA" w:rsidRPr="00401524" w:rsidRDefault="006413CA" w:rsidP="00164C6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MARILA VELLOSO</w:t>
            </w:r>
          </w:p>
          <w:p w:rsidR="006413CA" w:rsidRPr="00401524" w:rsidRDefault="006413CA" w:rsidP="007B140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1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(TELAB)</w:t>
            </w:r>
          </w:p>
        </w:tc>
        <w:tc>
          <w:tcPr>
            <w:tcW w:w="2977" w:type="dxa"/>
            <w:vAlign w:val="center"/>
          </w:tcPr>
          <w:p w:rsidR="006413CA" w:rsidRPr="00164C63" w:rsidRDefault="006413CA" w:rsidP="002B69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164C63"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Pr="00164C63" w:rsidRDefault="006413CA" w:rsidP="002B69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164C63">
              <w:rPr>
                <w:rFonts w:ascii="ArialMT" w:hAnsi="ArialMT" w:cs="ArialMT"/>
                <w:sz w:val="16"/>
                <w:szCs w:val="16"/>
                <w:lang w:eastAsia="pt-BR"/>
              </w:rPr>
              <w:t>DO MOVIMENTO VI</w:t>
            </w:r>
          </w:p>
          <w:p w:rsidR="006413CA" w:rsidRPr="00401524" w:rsidRDefault="006413CA" w:rsidP="002E6D6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ROSANE GONÇALVES / DÉBORA BOLSANELLO</w:t>
            </w:r>
          </w:p>
          <w:p w:rsidR="006413CA" w:rsidRPr="00164C63" w:rsidRDefault="006413CA" w:rsidP="002B692C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sz w:val="16"/>
                <w:szCs w:val="16"/>
                <w:lang w:val="it-IT"/>
              </w:rPr>
              <w:t>SALA 06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1B48F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PRÁTICA DE PESQUISA III - TCC</w:t>
            </w:r>
          </w:p>
          <w:p w:rsidR="006413CA" w:rsidRPr="00401524" w:rsidRDefault="006413CA" w:rsidP="001B48F7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GIANCARLO MARTINS</w:t>
            </w:r>
          </w:p>
          <w:p w:rsidR="006413CA" w:rsidRPr="00401524" w:rsidRDefault="006413CA" w:rsidP="001B48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2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(TELAB)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/ SALA 9 BL 01</w:t>
            </w:r>
          </w:p>
        </w:tc>
      </w:tr>
      <w:tr w:rsidR="006413CA">
        <w:trPr>
          <w:trHeight w:val="273"/>
        </w:trPr>
        <w:tc>
          <w:tcPr>
            <w:tcW w:w="959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11h10</w:t>
            </w:r>
          </w:p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12h00</w:t>
            </w:r>
          </w:p>
        </w:tc>
        <w:tc>
          <w:tcPr>
            <w:tcW w:w="12049" w:type="dxa"/>
            <w:gridSpan w:val="4"/>
            <w:vAlign w:val="center"/>
          </w:tcPr>
          <w:p w:rsidR="006413CA" w:rsidRPr="00BB1776" w:rsidRDefault="006413CA" w:rsidP="00B6500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B1776">
              <w:rPr>
                <w:rFonts w:ascii="Arial" w:hAnsi="Arial" w:cs="Arial"/>
                <w:b/>
                <w:bCs/>
                <w:sz w:val="16"/>
                <w:szCs w:val="16"/>
              </w:rPr>
              <w:t>MATÉRIAS OPTATIVAS OFERTADAS</w:t>
            </w:r>
          </w:p>
        </w:tc>
      </w:tr>
      <w:tr w:rsidR="006413CA">
        <w:trPr>
          <w:trHeight w:val="195"/>
        </w:trPr>
        <w:tc>
          <w:tcPr>
            <w:tcW w:w="959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Pr="00401524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DANÇA, TECNOLOGIA E COMUNICAÇÃO </w:t>
            </w: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 xml:space="preserve">CRISTIANE WOSNIAK 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</w:tr>
      <w:tr w:rsidR="006413CA">
        <w:trPr>
          <w:trHeight w:val="128"/>
        </w:trPr>
        <w:tc>
          <w:tcPr>
            <w:tcW w:w="959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12h00</w:t>
            </w:r>
          </w:p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519E">
              <w:rPr>
                <w:rFonts w:ascii="Arial" w:hAnsi="Arial" w:cs="Arial"/>
                <w:sz w:val="16"/>
                <w:szCs w:val="16"/>
              </w:rPr>
              <w:t>12h50</w:t>
            </w:r>
          </w:p>
        </w:tc>
        <w:tc>
          <w:tcPr>
            <w:tcW w:w="12049" w:type="dxa"/>
            <w:gridSpan w:val="4"/>
            <w:vAlign w:val="center"/>
          </w:tcPr>
          <w:p w:rsidR="006413CA" w:rsidRPr="00401524" w:rsidRDefault="006413CA" w:rsidP="009570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DANÇA CLÁSSICA IV </w:t>
            </w: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 xml:space="preserve">SABRINA ORTOLAN 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SALA 6 BL 2</w:t>
            </w:r>
          </w:p>
        </w:tc>
      </w:tr>
      <w:tr w:rsidR="006413CA">
        <w:trPr>
          <w:trHeight w:val="128"/>
        </w:trPr>
        <w:tc>
          <w:tcPr>
            <w:tcW w:w="959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Pr="00401524" w:rsidRDefault="006413CA" w:rsidP="0095707D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CRÍTICA DE DANÇA </w:t>
            </w: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 xml:space="preserve">JOUBERT ARRAIS 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1 BL 01</w:t>
            </w:r>
          </w:p>
        </w:tc>
      </w:tr>
      <w:tr w:rsidR="006413CA">
        <w:trPr>
          <w:trHeight w:val="128"/>
        </w:trPr>
        <w:tc>
          <w:tcPr>
            <w:tcW w:w="959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Pr="00401524" w:rsidRDefault="006413CA" w:rsidP="0095707D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DANÇA E EDUCAÇÃO SOMÁTICA I </w:t>
            </w: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 xml:space="preserve">DEBORA BOLSANELLO 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03 (TELAB)</w:t>
            </w:r>
          </w:p>
        </w:tc>
      </w:tr>
      <w:tr w:rsidR="006413CA">
        <w:trPr>
          <w:trHeight w:val="203"/>
        </w:trPr>
        <w:tc>
          <w:tcPr>
            <w:tcW w:w="959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2A519E" w:rsidRDefault="006413CA" w:rsidP="00B650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Pr="00401524" w:rsidRDefault="006413CA" w:rsidP="00CE1EF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CE1EF6">
              <w:rPr>
                <w:rFonts w:ascii="Arial-BoldMT" w:hAnsi="Arial-BoldMT" w:cs="Arial-BoldMT"/>
                <w:bCs/>
                <w:sz w:val="16"/>
                <w:szCs w:val="16"/>
                <w:lang w:eastAsia="pt-BR"/>
              </w:rPr>
              <w:t xml:space="preserve">POLITICAS CULTURAS </w:t>
            </w:r>
            <w:smartTag w:uri="urn:schemas-microsoft-com:office:smarttags" w:element="PersonName">
              <w:smartTagPr>
                <w:attr w:name="ProductID" w:val="EM DANÇA MARILA VELLOZO"/>
              </w:smartTagPr>
              <w:r w:rsidRPr="00CE1EF6">
                <w:rPr>
                  <w:rFonts w:ascii="Arial-BoldMT" w:hAnsi="Arial-BoldMT" w:cs="Arial-BoldMT"/>
                  <w:bCs/>
                  <w:sz w:val="16"/>
                  <w:szCs w:val="16"/>
                  <w:lang w:eastAsia="pt-BR"/>
                </w:rPr>
                <w:t>EM DANÇA</w:t>
              </w:r>
              <w:r>
                <w:rPr>
                  <w:rFonts w:ascii="Arial-BoldMT" w:hAnsi="Arial-BoldMT" w:cs="Arial-BoldMT"/>
                  <w:b/>
                  <w:bCs/>
                  <w:sz w:val="16"/>
                  <w:szCs w:val="16"/>
                  <w:lang w:eastAsia="pt-BR"/>
                </w:rPr>
                <w:t xml:space="preserve"> MARILA VELLOZO</w:t>
              </w:r>
            </w:smartTag>
            <w:r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 xml:space="preserve"> </w:t>
            </w:r>
            <w:r w:rsidRPr="00CE1EF6">
              <w:rPr>
                <w:rFonts w:ascii="Arial-BoldMT" w:hAnsi="Arial-BoldMT" w:cs="Arial-BoldMT"/>
                <w:bCs/>
                <w:sz w:val="16"/>
                <w:szCs w:val="16"/>
                <w:lang w:eastAsia="pt-BR"/>
              </w:rPr>
              <w:t>SALA 10 BL 1</w:t>
            </w:r>
          </w:p>
        </w:tc>
      </w:tr>
    </w:tbl>
    <w:p w:rsidR="006413CA" w:rsidRDefault="006413CA" w:rsidP="006F0641">
      <w:r>
        <w:br w:type="page"/>
      </w:r>
    </w:p>
    <w:p w:rsidR="006413CA" w:rsidRDefault="006413CA" w:rsidP="006F064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134"/>
        <w:gridCol w:w="3118"/>
        <w:gridCol w:w="2977"/>
        <w:gridCol w:w="2977"/>
        <w:gridCol w:w="2977"/>
      </w:tblGrid>
      <w:tr w:rsidR="006413CA" w:rsidRPr="002A519E">
        <w:trPr>
          <w:trHeight w:val="736"/>
        </w:trPr>
        <w:tc>
          <w:tcPr>
            <w:tcW w:w="959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12EED">
              <w:rPr>
                <w:rFonts w:ascii="Arial" w:hAnsi="Arial" w:cs="Arial"/>
                <w:b/>
                <w:bCs/>
                <w:sz w:val="16"/>
                <w:szCs w:val="16"/>
              </w:rPr>
              <w:t>DIA</w:t>
            </w:r>
          </w:p>
        </w:tc>
        <w:tc>
          <w:tcPr>
            <w:tcW w:w="1134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12EED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118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12EED">
              <w:rPr>
                <w:rFonts w:ascii="Arial" w:hAnsi="Arial" w:cs="Arial"/>
                <w:b/>
                <w:bCs/>
                <w:sz w:val="16"/>
                <w:szCs w:val="16"/>
              </w:rPr>
              <w:t>1° ANO</w:t>
            </w:r>
          </w:p>
        </w:tc>
        <w:tc>
          <w:tcPr>
            <w:tcW w:w="2977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12EED">
              <w:rPr>
                <w:rFonts w:ascii="Arial" w:hAnsi="Arial" w:cs="Arial"/>
                <w:b/>
                <w:bCs/>
                <w:sz w:val="16"/>
                <w:szCs w:val="16"/>
              </w:rPr>
              <w:t>2° ANO</w:t>
            </w:r>
          </w:p>
        </w:tc>
        <w:tc>
          <w:tcPr>
            <w:tcW w:w="2977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12EED">
              <w:rPr>
                <w:rFonts w:ascii="Arial" w:hAnsi="Arial" w:cs="Arial"/>
                <w:b/>
                <w:bCs/>
                <w:sz w:val="16"/>
                <w:szCs w:val="16"/>
              </w:rPr>
              <w:t>3° ANO</w:t>
            </w:r>
          </w:p>
        </w:tc>
        <w:tc>
          <w:tcPr>
            <w:tcW w:w="2977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12EED">
              <w:rPr>
                <w:rFonts w:ascii="Arial" w:hAnsi="Arial" w:cs="Arial"/>
                <w:b/>
                <w:bCs/>
                <w:sz w:val="16"/>
                <w:szCs w:val="16"/>
              </w:rPr>
              <w:t>4° ANO</w:t>
            </w:r>
          </w:p>
        </w:tc>
      </w:tr>
      <w:tr w:rsidR="006413CA" w:rsidRPr="002A519E">
        <w:trPr>
          <w:trHeight w:val="736"/>
        </w:trPr>
        <w:tc>
          <w:tcPr>
            <w:tcW w:w="959" w:type="dxa"/>
            <w:vMerge w:val="restart"/>
            <w:textDirection w:val="btLr"/>
            <w:vAlign w:val="center"/>
          </w:tcPr>
          <w:p w:rsidR="006413CA" w:rsidRPr="00A12EED" w:rsidRDefault="006413CA" w:rsidP="00A12EED">
            <w:pPr>
              <w:ind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b/>
                <w:bCs/>
                <w:sz w:val="16"/>
                <w:szCs w:val="16"/>
              </w:rPr>
              <w:t>TERÇA-FEIRA</w:t>
            </w:r>
          </w:p>
        </w:tc>
        <w:tc>
          <w:tcPr>
            <w:tcW w:w="1134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07h30</w:t>
            </w:r>
          </w:p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08h20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AD0BA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ANATOMO-FISIOLOGIA II</w:t>
            </w:r>
          </w:p>
          <w:p w:rsidR="006413CA" w:rsidRPr="00401524" w:rsidRDefault="006413CA" w:rsidP="00AD0BA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LUIZ FERNANDO PEREIRA</w:t>
            </w:r>
          </w:p>
          <w:p w:rsidR="006413CA" w:rsidRPr="00401524" w:rsidRDefault="006413CA" w:rsidP="00AD0B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324691">
            <w:pPr>
              <w:jc w:val="center"/>
              <w:rPr>
                <w:rFonts w:ascii="ArialMT" w:hAnsi="ArialMT" w:cs="ArialMT"/>
                <w:sz w:val="16"/>
                <w:szCs w:val="16"/>
                <w:lang w:val="it-IT" w:eastAsia="pt-BR"/>
              </w:rPr>
            </w:pP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ENSINO DA DANÇA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ROSANE GONÇALVES</w:t>
            </w:r>
          </w:p>
          <w:p w:rsidR="006413CA" w:rsidRPr="00401524" w:rsidRDefault="006413CA" w:rsidP="003853C2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01 BL 01</w:t>
            </w:r>
          </w:p>
          <w:p w:rsidR="006413CA" w:rsidRPr="00401524" w:rsidRDefault="006413CA" w:rsidP="003246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6413CA" w:rsidRPr="00543DA4" w:rsidRDefault="006413CA" w:rsidP="0067124C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sz w:val="16"/>
                <w:szCs w:val="16"/>
                <w:lang w:val="it-IT"/>
              </w:rPr>
              <w:t>FILOSOFIA</w:t>
            </w:r>
          </w:p>
          <w:p w:rsidR="006413CA" w:rsidRPr="00543DA4" w:rsidRDefault="006413CA" w:rsidP="006712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>ANDERSON BOGÉA</w:t>
            </w:r>
          </w:p>
          <w:p w:rsidR="006413CA" w:rsidRPr="00543DA4" w:rsidRDefault="006413CA" w:rsidP="006712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DA4">
              <w:rPr>
                <w:rFonts w:ascii="Arial" w:hAnsi="Arial" w:cs="Arial"/>
                <w:sz w:val="16"/>
                <w:szCs w:val="16"/>
              </w:rPr>
              <w:t xml:space="preserve">SALA 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543DA4">
              <w:rPr>
                <w:rFonts w:ascii="Arial" w:hAnsi="Arial" w:cs="Arial"/>
                <w:sz w:val="16"/>
                <w:szCs w:val="16"/>
              </w:rPr>
              <w:t xml:space="preserve"> BL 01</w:t>
            </w:r>
          </w:p>
        </w:tc>
        <w:tc>
          <w:tcPr>
            <w:tcW w:w="2977" w:type="dxa"/>
            <w:vAlign w:val="center"/>
          </w:tcPr>
          <w:p w:rsidR="006413CA" w:rsidRPr="00D55D65" w:rsidRDefault="006413CA" w:rsidP="00E91825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6413CA" w:rsidRPr="002A519E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08h20</w:t>
            </w:r>
          </w:p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09h10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AD0BA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ANATOMO-FISIOLOGIA II</w:t>
            </w:r>
          </w:p>
          <w:p w:rsidR="006413CA" w:rsidRPr="00401524" w:rsidRDefault="006413CA" w:rsidP="00AD0BA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LUIZ FERNANDO PEREIRA</w:t>
            </w:r>
          </w:p>
          <w:p w:rsidR="006413CA" w:rsidRPr="00401524" w:rsidRDefault="006413CA" w:rsidP="00AD0B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AA690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ENSINO DA DANÇA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ROSANE GONÇALVES</w:t>
            </w:r>
          </w:p>
          <w:p w:rsidR="006413CA" w:rsidRPr="00401524" w:rsidRDefault="006413CA" w:rsidP="003853C2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01 BL 01</w:t>
            </w:r>
          </w:p>
          <w:p w:rsidR="006413CA" w:rsidRPr="00401524" w:rsidRDefault="006413CA" w:rsidP="003246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6413CA" w:rsidRPr="00543DA4" w:rsidRDefault="006413CA" w:rsidP="0067124C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sz w:val="16"/>
                <w:szCs w:val="16"/>
                <w:lang w:val="it-IT"/>
              </w:rPr>
              <w:t>FILOSOFIA</w:t>
            </w:r>
          </w:p>
          <w:p w:rsidR="006413CA" w:rsidRPr="00543DA4" w:rsidRDefault="006413CA" w:rsidP="006712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>ANDERSON BOGÉA</w:t>
            </w:r>
          </w:p>
          <w:p w:rsidR="006413CA" w:rsidRPr="00543DA4" w:rsidRDefault="006413CA" w:rsidP="006712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DA4">
              <w:rPr>
                <w:rFonts w:ascii="Arial" w:hAnsi="Arial" w:cs="Arial"/>
                <w:sz w:val="16"/>
                <w:szCs w:val="16"/>
              </w:rPr>
              <w:t xml:space="preserve">SALA 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543DA4">
              <w:rPr>
                <w:rFonts w:ascii="Arial" w:hAnsi="Arial" w:cs="Arial"/>
                <w:sz w:val="16"/>
                <w:szCs w:val="16"/>
              </w:rPr>
              <w:t xml:space="preserve"> BL 01</w:t>
            </w:r>
          </w:p>
        </w:tc>
        <w:tc>
          <w:tcPr>
            <w:tcW w:w="2977" w:type="dxa"/>
            <w:vAlign w:val="center"/>
          </w:tcPr>
          <w:p w:rsidR="006413CA" w:rsidRPr="00D55D65" w:rsidRDefault="006413CA" w:rsidP="00706F7C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6413CA" w:rsidRPr="002A519E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09h30</w:t>
            </w:r>
          </w:p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10h20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AD0BA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ANATOMO-FISIOLOGIA II</w:t>
            </w:r>
          </w:p>
          <w:p w:rsidR="006413CA" w:rsidRPr="00401524" w:rsidRDefault="006413CA" w:rsidP="00AD0BA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LUIZ FERNANDO PEREIRA</w:t>
            </w:r>
          </w:p>
          <w:p w:rsidR="006413CA" w:rsidRPr="00401524" w:rsidRDefault="006413CA" w:rsidP="00AD0B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DO MOVIMENTO IV</w:t>
            </w:r>
          </w:p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GLADIS TRIDAPALLI/</w:t>
            </w:r>
          </w:p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SCHELA MAÇANEIRO</w:t>
            </w:r>
          </w:p>
          <w:p w:rsidR="006413CA" w:rsidRPr="00401524" w:rsidRDefault="006413CA" w:rsidP="00CE7C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01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8B5D9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8B5D9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DANÇA 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VI</w:t>
            </w:r>
          </w:p>
          <w:p w:rsidR="006413CA" w:rsidRPr="00401524" w:rsidRDefault="006413CA" w:rsidP="008B5D9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RENATA ROEL /  JOUBERT ARRAIS</w:t>
            </w:r>
          </w:p>
          <w:p w:rsidR="006413CA" w:rsidRPr="00401524" w:rsidRDefault="006413CA" w:rsidP="008B5D9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val="it-IT" w:eastAsia="pt-BR"/>
              </w:rPr>
              <w:t>ESTÚDIO 03 (TELAB)</w:t>
            </w:r>
          </w:p>
        </w:tc>
        <w:tc>
          <w:tcPr>
            <w:tcW w:w="2977" w:type="dxa"/>
            <w:vAlign w:val="center"/>
          </w:tcPr>
          <w:p w:rsidR="006413CA" w:rsidRPr="005C604F" w:rsidRDefault="006413CA" w:rsidP="0056601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highlight w:val="yellow"/>
              </w:rPr>
            </w:pPr>
          </w:p>
        </w:tc>
      </w:tr>
      <w:tr w:rsidR="006413CA" w:rsidRPr="00672DBA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10h30</w:t>
            </w:r>
          </w:p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11h10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AD0BA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ANATOMO-FISIOLOGIA II</w:t>
            </w:r>
          </w:p>
          <w:p w:rsidR="006413CA" w:rsidRPr="00401524" w:rsidRDefault="006413CA" w:rsidP="00AD0BA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LUIZ FERNANDO PEREIRA</w:t>
            </w:r>
          </w:p>
          <w:p w:rsidR="006413CA" w:rsidRPr="00401524" w:rsidRDefault="006413CA" w:rsidP="00AD0B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DO MOVIMENTO IV</w:t>
            </w:r>
          </w:p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GLADIS TRIDAPALLI/</w:t>
            </w:r>
          </w:p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SCHEILA MAÇANEIRO</w:t>
            </w:r>
          </w:p>
          <w:p w:rsidR="006413CA" w:rsidRPr="00401524" w:rsidRDefault="006413CA" w:rsidP="00CE7C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01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B4399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B4399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DANÇA 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VI</w:t>
            </w:r>
          </w:p>
          <w:p w:rsidR="006413CA" w:rsidRPr="00401524" w:rsidRDefault="006413CA" w:rsidP="000A05F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RENATA ROEL /  JOUBERT ARRAIS</w:t>
            </w:r>
          </w:p>
          <w:p w:rsidR="006413CA" w:rsidRPr="00401524" w:rsidRDefault="006413CA" w:rsidP="008B5D9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val="it-IT" w:eastAsia="pt-BR"/>
              </w:rPr>
              <w:t>ESTÚDIO 03 (TELAB)</w:t>
            </w:r>
          </w:p>
        </w:tc>
        <w:tc>
          <w:tcPr>
            <w:tcW w:w="2977" w:type="dxa"/>
            <w:vAlign w:val="center"/>
          </w:tcPr>
          <w:p w:rsidR="006413CA" w:rsidRPr="005C604F" w:rsidRDefault="006413CA" w:rsidP="005C604F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highlight w:val="yellow"/>
                <w:lang w:val="it-IT"/>
              </w:rPr>
            </w:pPr>
          </w:p>
        </w:tc>
      </w:tr>
      <w:tr w:rsidR="006413CA" w:rsidRPr="00672DBA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672DBA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11h10</w:t>
            </w:r>
          </w:p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12h00</w:t>
            </w:r>
          </w:p>
        </w:tc>
        <w:tc>
          <w:tcPr>
            <w:tcW w:w="3118" w:type="dxa"/>
            <w:vAlign w:val="center"/>
          </w:tcPr>
          <w:p w:rsidR="006413CA" w:rsidRPr="000577A0" w:rsidRDefault="006413CA" w:rsidP="001B48F7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977" w:type="dxa"/>
            <w:vAlign w:val="center"/>
          </w:tcPr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DO MOVIMENTO IV</w:t>
            </w:r>
          </w:p>
          <w:p w:rsidR="006413CA" w:rsidRPr="00401524" w:rsidRDefault="006413CA" w:rsidP="0002684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GLADIS TRIDAPALLI/</w:t>
            </w:r>
          </w:p>
          <w:p w:rsidR="006413CA" w:rsidRPr="00401524" w:rsidRDefault="006413CA" w:rsidP="0002684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SCHEILA MAÇANEIRO</w:t>
            </w:r>
          </w:p>
          <w:p w:rsidR="006413CA" w:rsidRPr="00401524" w:rsidRDefault="006413CA" w:rsidP="00CE7CC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01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B4399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B4399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DANÇA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VI</w:t>
            </w:r>
          </w:p>
          <w:p w:rsidR="006413CA" w:rsidRPr="00401524" w:rsidRDefault="006413CA" w:rsidP="000A05F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RENATA ROEL /  JOUBERT ARRAIS</w:t>
            </w:r>
          </w:p>
          <w:p w:rsidR="006413CA" w:rsidRPr="00401524" w:rsidRDefault="006413CA" w:rsidP="008B5D9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val="it-IT" w:eastAsia="pt-BR"/>
              </w:rPr>
              <w:t>ESTÚDIO 03 (TELAB)</w:t>
            </w:r>
          </w:p>
        </w:tc>
        <w:tc>
          <w:tcPr>
            <w:tcW w:w="2977" w:type="dxa"/>
            <w:vAlign w:val="center"/>
          </w:tcPr>
          <w:p w:rsidR="006413CA" w:rsidRPr="005C604F" w:rsidRDefault="006413CA" w:rsidP="005C604F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highlight w:val="yellow"/>
                <w:lang w:val="it-IT"/>
              </w:rPr>
            </w:pPr>
          </w:p>
        </w:tc>
      </w:tr>
      <w:tr w:rsidR="006413CA" w:rsidRPr="00CA4880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672DBA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12h00</w:t>
            </w:r>
          </w:p>
          <w:p w:rsidR="006413CA" w:rsidRPr="00A12EED" w:rsidRDefault="006413CA" w:rsidP="00A1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EED">
              <w:rPr>
                <w:rFonts w:ascii="Arial" w:hAnsi="Arial" w:cs="Arial"/>
                <w:sz w:val="16"/>
                <w:szCs w:val="16"/>
              </w:rPr>
              <w:t>12h50</w:t>
            </w:r>
          </w:p>
        </w:tc>
        <w:tc>
          <w:tcPr>
            <w:tcW w:w="3118" w:type="dxa"/>
            <w:vAlign w:val="center"/>
          </w:tcPr>
          <w:p w:rsidR="006413CA" w:rsidRPr="000577A0" w:rsidRDefault="006413CA" w:rsidP="001B48F7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977" w:type="dxa"/>
            <w:vAlign w:val="center"/>
          </w:tcPr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Pr="00401524" w:rsidRDefault="006413CA" w:rsidP="00CE7CC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DO MOVIMENTO IV</w:t>
            </w:r>
          </w:p>
          <w:p w:rsidR="006413CA" w:rsidRPr="00401524" w:rsidRDefault="006413CA" w:rsidP="0002684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GLADIS TRIDAPALLI/</w:t>
            </w:r>
          </w:p>
          <w:p w:rsidR="006413CA" w:rsidRPr="00401524" w:rsidRDefault="006413CA" w:rsidP="0002684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SCHEILA MAÇANEIRO</w:t>
            </w:r>
          </w:p>
          <w:p w:rsidR="006413CA" w:rsidRPr="00401524" w:rsidRDefault="006413CA" w:rsidP="00CE7CC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01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B4399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B4399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DANÇA 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VI</w:t>
            </w:r>
          </w:p>
          <w:p w:rsidR="006413CA" w:rsidRPr="00401524" w:rsidRDefault="006413CA" w:rsidP="000A05F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RENATA ROEL /  JOUBERT ARRAIS</w:t>
            </w:r>
          </w:p>
          <w:p w:rsidR="006413CA" w:rsidRPr="00401524" w:rsidRDefault="006413CA" w:rsidP="008B5D9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val="it-IT" w:eastAsia="pt-BR"/>
              </w:rPr>
              <w:t>ESTÚDIO 03 (TELAB)</w:t>
            </w:r>
          </w:p>
        </w:tc>
        <w:tc>
          <w:tcPr>
            <w:tcW w:w="2977" w:type="dxa"/>
            <w:vAlign w:val="center"/>
          </w:tcPr>
          <w:p w:rsidR="006413CA" w:rsidRPr="005C604F" w:rsidRDefault="006413CA" w:rsidP="005C604F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highlight w:val="yellow"/>
                <w:lang w:val="it-IT"/>
              </w:rPr>
            </w:pPr>
          </w:p>
        </w:tc>
      </w:tr>
    </w:tbl>
    <w:p w:rsidR="006413CA" w:rsidRPr="00CA4880" w:rsidRDefault="006413CA" w:rsidP="006F0641">
      <w:pPr>
        <w:rPr>
          <w:lang w:val="it-IT"/>
        </w:rPr>
      </w:pPr>
    </w:p>
    <w:p w:rsidR="006413CA" w:rsidRPr="00DA37FF" w:rsidRDefault="006413CA" w:rsidP="00DA37FF">
      <w:pPr>
        <w:jc w:val="center"/>
        <w:rPr>
          <w:rFonts w:ascii="Arial" w:hAnsi="Arial" w:cs="Arial"/>
          <w:sz w:val="16"/>
          <w:szCs w:val="16"/>
          <w:lang w:val="it-IT"/>
        </w:rPr>
      </w:pPr>
      <w:r w:rsidRPr="00DA37FF">
        <w:rPr>
          <w:rFonts w:ascii="Arial" w:hAnsi="Arial" w:cs="Arial"/>
          <w:sz w:val="16"/>
          <w:szCs w:val="16"/>
          <w:lang w:val="it-IT"/>
        </w:rPr>
        <w:br w:type="page"/>
      </w:r>
    </w:p>
    <w:p w:rsidR="006413CA" w:rsidRPr="00CA4880" w:rsidRDefault="006413CA" w:rsidP="006F0641">
      <w:pPr>
        <w:rPr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134"/>
        <w:gridCol w:w="3118"/>
        <w:gridCol w:w="2977"/>
        <w:gridCol w:w="2977"/>
        <w:gridCol w:w="2977"/>
      </w:tblGrid>
      <w:tr w:rsidR="006413CA" w:rsidRPr="002A519E">
        <w:trPr>
          <w:trHeight w:val="736"/>
        </w:trPr>
        <w:tc>
          <w:tcPr>
            <w:tcW w:w="959" w:type="dxa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DIA</w:t>
            </w:r>
          </w:p>
        </w:tc>
        <w:tc>
          <w:tcPr>
            <w:tcW w:w="1134" w:type="dxa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118" w:type="dxa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1° ANO</w:t>
            </w:r>
          </w:p>
        </w:tc>
        <w:tc>
          <w:tcPr>
            <w:tcW w:w="2977" w:type="dxa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2° ANO</w:t>
            </w:r>
          </w:p>
        </w:tc>
        <w:tc>
          <w:tcPr>
            <w:tcW w:w="2977" w:type="dxa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3° ANO</w:t>
            </w:r>
          </w:p>
        </w:tc>
        <w:tc>
          <w:tcPr>
            <w:tcW w:w="2977" w:type="dxa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4° ANO</w:t>
            </w:r>
          </w:p>
        </w:tc>
      </w:tr>
      <w:tr w:rsidR="006413CA" w:rsidRPr="00CA4880">
        <w:trPr>
          <w:trHeight w:val="736"/>
        </w:trPr>
        <w:tc>
          <w:tcPr>
            <w:tcW w:w="959" w:type="dxa"/>
            <w:vMerge w:val="restart"/>
            <w:textDirection w:val="btLr"/>
            <w:vAlign w:val="center"/>
          </w:tcPr>
          <w:p w:rsidR="006413CA" w:rsidRPr="00E704CA" w:rsidRDefault="006413CA" w:rsidP="00E10694">
            <w:pPr>
              <w:ind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QUARTA-FEIRA</w:t>
            </w:r>
          </w:p>
        </w:tc>
        <w:tc>
          <w:tcPr>
            <w:tcW w:w="1134" w:type="dxa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07h30</w:t>
            </w:r>
          </w:p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08h20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2A2B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HISTÓRIA DA DANÇA</w:t>
            </w:r>
          </w:p>
          <w:p w:rsidR="006413CA" w:rsidRPr="00401524" w:rsidRDefault="006413CA" w:rsidP="002A2B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CRISTIANE WOSNIAK</w:t>
            </w:r>
          </w:p>
          <w:p w:rsidR="006413CA" w:rsidRPr="00401524" w:rsidRDefault="006413CA" w:rsidP="002A2B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324691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CINESIOLOGIA APLICADA A DANÇA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ANDREA SERIO</w:t>
            </w:r>
          </w:p>
          <w:p w:rsidR="006413CA" w:rsidRPr="00401524" w:rsidRDefault="006413CA" w:rsidP="003246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" w:hAnsi="Arial" w:cs="Arial"/>
                <w:sz w:val="16"/>
                <w:szCs w:val="16"/>
              </w:rPr>
              <w:t>SALA 9 BL 01 / ESTÚDIO 4 (TELAB)</w:t>
            </w:r>
          </w:p>
          <w:p w:rsidR="006413CA" w:rsidRPr="00401524" w:rsidRDefault="006413CA" w:rsidP="00324691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2977" w:type="dxa"/>
            <w:vAlign w:val="center"/>
          </w:tcPr>
          <w:p w:rsidR="006413CA" w:rsidRPr="00CE7CC4" w:rsidRDefault="006413CA" w:rsidP="003A1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CC4">
              <w:rPr>
                <w:rFonts w:ascii="Arial" w:hAnsi="Arial" w:cs="Arial"/>
                <w:sz w:val="16"/>
                <w:szCs w:val="16"/>
              </w:rPr>
              <w:t>ESTÁGIO SUPERVISIONADO I</w:t>
            </w:r>
            <w:r>
              <w:rPr>
                <w:rFonts w:ascii="Arial" w:hAnsi="Arial" w:cs="Arial"/>
                <w:sz w:val="16"/>
                <w:szCs w:val="16"/>
              </w:rPr>
              <w:t>V</w:t>
            </w:r>
          </w:p>
          <w:p w:rsidR="006413CA" w:rsidRPr="00CE7CC4" w:rsidRDefault="006413CA" w:rsidP="003A1D69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RENATA ROEL</w:t>
            </w:r>
            <w:r w:rsidRPr="00CE7CC4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DEBORA DE LARA</w:t>
            </w:r>
          </w:p>
          <w:p w:rsidR="006413CA" w:rsidRPr="00CE7CC4" w:rsidRDefault="006413CA" w:rsidP="003A1D69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CINTHIA ANDRADE</w:t>
            </w:r>
            <w:r w:rsidRPr="00CE7CC4">
              <w:rPr>
                <w:rFonts w:ascii="Arial" w:hAnsi="Arial" w:cs="Arial"/>
                <w:b/>
                <w:bCs/>
                <w:sz w:val="12"/>
                <w:szCs w:val="12"/>
              </w:rPr>
              <w:t>/ ROSANE GONÇALVES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/ JOUBERT ARRAIS</w:t>
            </w:r>
          </w:p>
          <w:p w:rsidR="006413CA" w:rsidRPr="00BF75A0" w:rsidRDefault="006413CA" w:rsidP="003A1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SALA DE PROJEÇÃO/ SALA 4 BL 1</w:t>
            </w:r>
          </w:p>
        </w:tc>
        <w:tc>
          <w:tcPr>
            <w:tcW w:w="2977" w:type="dxa"/>
            <w:vAlign w:val="center"/>
          </w:tcPr>
          <w:p w:rsidR="006413CA" w:rsidRPr="00D55D65" w:rsidRDefault="006413CA" w:rsidP="00740BC5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6413CA" w:rsidRPr="009424F6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CA4880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08h20</w:t>
            </w:r>
          </w:p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09h10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2A2B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HISTÓRIA DA DANÇA</w:t>
            </w:r>
          </w:p>
          <w:p w:rsidR="006413CA" w:rsidRPr="00401524" w:rsidRDefault="006413CA" w:rsidP="002A2B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CRISTIANE WOSNIAK</w:t>
            </w:r>
          </w:p>
          <w:p w:rsidR="006413CA" w:rsidRPr="00401524" w:rsidRDefault="006413CA" w:rsidP="002A2B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324691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CINESIOLOGIA APLICADA A DANÇA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ANDREA SERIO</w:t>
            </w:r>
          </w:p>
          <w:p w:rsidR="006413CA" w:rsidRPr="00401524" w:rsidRDefault="006413CA" w:rsidP="004015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" w:hAnsi="Arial" w:cs="Arial"/>
                <w:sz w:val="16"/>
                <w:szCs w:val="16"/>
              </w:rPr>
              <w:t>SALA 9 BL 01 / ESTÚDIO 4 (TELAB)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</w:p>
          <w:p w:rsidR="006413CA" w:rsidRPr="00401524" w:rsidRDefault="006413CA" w:rsidP="003246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6413CA" w:rsidRPr="00CE7CC4" w:rsidRDefault="006413CA" w:rsidP="00FB2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CC4">
              <w:rPr>
                <w:rFonts w:ascii="Arial" w:hAnsi="Arial" w:cs="Arial"/>
                <w:sz w:val="16"/>
                <w:szCs w:val="16"/>
              </w:rPr>
              <w:t>ESTÁGIO SUPERVISIONADO I</w:t>
            </w:r>
            <w:r>
              <w:rPr>
                <w:rFonts w:ascii="Arial" w:hAnsi="Arial" w:cs="Arial"/>
                <w:sz w:val="16"/>
                <w:szCs w:val="16"/>
              </w:rPr>
              <w:t>V</w:t>
            </w:r>
          </w:p>
          <w:p w:rsidR="006413CA" w:rsidRPr="00CE7CC4" w:rsidRDefault="006413CA" w:rsidP="00FB2E08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RENATA ROEL</w:t>
            </w:r>
            <w:r w:rsidRPr="00CE7CC4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DEBORA DE LARA</w:t>
            </w:r>
          </w:p>
          <w:p w:rsidR="006413CA" w:rsidRPr="00CE7CC4" w:rsidRDefault="006413CA" w:rsidP="00FB2E08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CINTHIA ANDRADE</w:t>
            </w:r>
            <w:r w:rsidRPr="00CE7CC4">
              <w:rPr>
                <w:rFonts w:ascii="Arial" w:hAnsi="Arial" w:cs="Arial"/>
                <w:b/>
                <w:bCs/>
                <w:sz w:val="12"/>
                <w:szCs w:val="12"/>
              </w:rPr>
              <w:t>/ ROSANE GONÇALVES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/ JOUBERT ARRAIS</w:t>
            </w:r>
          </w:p>
          <w:p w:rsidR="006413CA" w:rsidRPr="00BF75A0" w:rsidRDefault="006413CA" w:rsidP="00FB2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SALA DE PROJEÇÃO/ SALA 4 BL 1</w:t>
            </w:r>
          </w:p>
        </w:tc>
        <w:tc>
          <w:tcPr>
            <w:tcW w:w="2977" w:type="dxa"/>
            <w:vAlign w:val="center"/>
          </w:tcPr>
          <w:p w:rsidR="006413CA" w:rsidRPr="00D55D65" w:rsidRDefault="006413CA" w:rsidP="00740BC5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6413CA" w:rsidRPr="00D83896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9424F6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09h30</w:t>
            </w:r>
          </w:p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10h20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2A2B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2A2B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DANÇA II</w:t>
            </w:r>
          </w:p>
          <w:p w:rsidR="006413CA" w:rsidRPr="00401524" w:rsidRDefault="006413CA" w:rsidP="00B1413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CINTIA ANDRADE/</w:t>
            </w:r>
          </w:p>
          <w:p w:rsidR="006413CA" w:rsidRPr="00401524" w:rsidRDefault="006413CA" w:rsidP="00B1413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DEBORA BOLSANELLO</w:t>
            </w:r>
          </w:p>
          <w:p w:rsidR="006413CA" w:rsidRPr="00401524" w:rsidRDefault="006413CA" w:rsidP="002A2BC1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</w:rPr>
              <w:t>ESTÚDIO 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01524">
              <w:rPr>
                <w:rFonts w:ascii="Arial" w:hAnsi="Arial" w:cs="Arial"/>
                <w:sz w:val="16"/>
                <w:szCs w:val="16"/>
              </w:rPr>
              <w:t xml:space="preserve">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CINESIOLOGIA APLICADA A DANÇA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ANDREA SERIO</w:t>
            </w:r>
          </w:p>
          <w:p w:rsidR="006413CA" w:rsidRPr="00401524" w:rsidRDefault="006413CA" w:rsidP="004015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" w:hAnsi="Arial" w:cs="Arial"/>
                <w:sz w:val="16"/>
                <w:szCs w:val="16"/>
              </w:rPr>
              <w:t>SALA 9 BL 01 / ESTÚDIO 4 (TELAB)</w:t>
            </w:r>
          </w:p>
          <w:p w:rsidR="006413CA" w:rsidRPr="00401524" w:rsidRDefault="006413CA" w:rsidP="00BF75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6413CA" w:rsidRPr="00CA4880" w:rsidRDefault="006413CA" w:rsidP="0061138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CA4880"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Pr="00CA4880" w:rsidRDefault="006413CA" w:rsidP="0061138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CA4880">
              <w:rPr>
                <w:rFonts w:ascii="ArialMT" w:hAnsi="ArialMT" w:cs="ArialMT"/>
                <w:sz w:val="16"/>
                <w:szCs w:val="16"/>
                <w:lang w:eastAsia="pt-BR"/>
              </w:rPr>
              <w:t>DO MOVIMENTO VI</w:t>
            </w:r>
          </w:p>
          <w:p w:rsidR="006413CA" w:rsidRPr="00CA4880" w:rsidRDefault="006413CA" w:rsidP="0061138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CA4880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ROSANE GONÇALVES</w:t>
            </w:r>
          </w:p>
          <w:p w:rsidR="006413CA" w:rsidRPr="00CA4880" w:rsidRDefault="006413CA" w:rsidP="0061138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ESTÚDIO 01</w:t>
            </w:r>
            <w:r w:rsidRPr="00CA4880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(TELAB)</w:t>
            </w:r>
          </w:p>
        </w:tc>
        <w:tc>
          <w:tcPr>
            <w:tcW w:w="2977" w:type="dxa"/>
            <w:vAlign w:val="center"/>
          </w:tcPr>
          <w:p w:rsidR="006413CA" w:rsidRPr="00D55D65" w:rsidRDefault="006413CA" w:rsidP="00EB5986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  <w:lang w:val="it-IT"/>
              </w:rPr>
            </w:pPr>
          </w:p>
        </w:tc>
      </w:tr>
      <w:tr w:rsidR="006413CA" w:rsidRPr="00D83896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D83896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10h30</w:t>
            </w:r>
          </w:p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11h10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2A2B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ABORDAGENS E LÓGICAS DA</w:t>
            </w:r>
          </w:p>
          <w:p w:rsidR="006413CA" w:rsidRPr="00401524" w:rsidRDefault="006413CA" w:rsidP="002A2B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DANÇA II</w:t>
            </w:r>
          </w:p>
          <w:p w:rsidR="006413CA" w:rsidRPr="00401524" w:rsidRDefault="006413CA" w:rsidP="00B1413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CINTIA ANDRADE/</w:t>
            </w:r>
          </w:p>
          <w:p w:rsidR="006413CA" w:rsidRPr="00401524" w:rsidRDefault="006413CA" w:rsidP="00B1413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val="it-IT" w:eastAsia="pt-BR"/>
              </w:rPr>
              <w:t>DEBORA BOLSANELLO</w:t>
            </w:r>
          </w:p>
          <w:p w:rsidR="006413CA" w:rsidRPr="00401524" w:rsidRDefault="006413CA" w:rsidP="002A2BC1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</w:rPr>
              <w:t>ESTÚDIO 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01524">
              <w:rPr>
                <w:rFonts w:ascii="Arial" w:hAnsi="Arial" w:cs="Arial"/>
                <w:sz w:val="16"/>
                <w:szCs w:val="16"/>
              </w:rPr>
              <w:t xml:space="preserve">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40152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</w:p>
          <w:p w:rsidR="006413CA" w:rsidRPr="00401524" w:rsidRDefault="006413CA" w:rsidP="0040152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CINESIOLOGIA APLICADA A DANÇA</w:t>
            </w:r>
          </w:p>
          <w:p w:rsidR="006413CA" w:rsidRPr="00401524" w:rsidRDefault="006413CA" w:rsidP="0040152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ANDREA SERIO</w:t>
            </w:r>
          </w:p>
          <w:p w:rsidR="006413CA" w:rsidRPr="00401524" w:rsidRDefault="006413CA" w:rsidP="004015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" w:hAnsi="Arial" w:cs="Arial"/>
                <w:sz w:val="16"/>
                <w:szCs w:val="16"/>
              </w:rPr>
              <w:t>SALA 9 BL 01 / ESTÚDIO 4 (TELAB)</w:t>
            </w:r>
          </w:p>
          <w:p w:rsidR="006413CA" w:rsidRPr="00401524" w:rsidRDefault="006413CA" w:rsidP="00401524">
            <w:pPr>
              <w:suppressAutoHyphens w:val="0"/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eastAsia="pt-BR"/>
              </w:rPr>
            </w:pPr>
          </w:p>
          <w:p w:rsidR="006413CA" w:rsidRPr="00401524" w:rsidRDefault="006413CA" w:rsidP="0040152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6413CA" w:rsidRPr="00CA4880" w:rsidRDefault="006413CA" w:rsidP="0061138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CA4880"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Pr="00CA4880" w:rsidRDefault="006413CA" w:rsidP="0061138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CA4880">
              <w:rPr>
                <w:rFonts w:ascii="ArialMT" w:hAnsi="ArialMT" w:cs="ArialMT"/>
                <w:sz w:val="16"/>
                <w:szCs w:val="16"/>
                <w:lang w:eastAsia="pt-BR"/>
              </w:rPr>
              <w:t>DO MOVIMENTO VI</w:t>
            </w:r>
          </w:p>
          <w:p w:rsidR="006413CA" w:rsidRPr="00CA4880" w:rsidRDefault="006413CA" w:rsidP="0061138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CA4880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ROSANE GONÇALVES</w:t>
            </w:r>
          </w:p>
          <w:p w:rsidR="006413CA" w:rsidRPr="00CA4880" w:rsidRDefault="006413CA" w:rsidP="00611380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ESTÚDIO 01</w:t>
            </w:r>
            <w:r w:rsidRPr="00CA4880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(TELAB)</w:t>
            </w:r>
          </w:p>
        </w:tc>
        <w:tc>
          <w:tcPr>
            <w:tcW w:w="2977" w:type="dxa"/>
            <w:vAlign w:val="center"/>
          </w:tcPr>
          <w:p w:rsidR="006413CA" w:rsidRPr="00D55D65" w:rsidRDefault="006413CA" w:rsidP="00EB5986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  <w:lang w:val="it-IT"/>
              </w:rPr>
            </w:pPr>
          </w:p>
        </w:tc>
      </w:tr>
      <w:tr w:rsidR="006413CA" w:rsidRPr="002A519E">
        <w:trPr>
          <w:trHeight w:val="273"/>
        </w:trPr>
        <w:tc>
          <w:tcPr>
            <w:tcW w:w="959" w:type="dxa"/>
            <w:vMerge/>
            <w:vAlign w:val="center"/>
          </w:tcPr>
          <w:p w:rsidR="006413CA" w:rsidRPr="00D83896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11h10</w:t>
            </w:r>
          </w:p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12h00</w:t>
            </w:r>
          </w:p>
        </w:tc>
        <w:tc>
          <w:tcPr>
            <w:tcW w:w="12049" w:type="dxa"/>
            <w:gridSpan w:val="4"/>
            <w:vAlign w:val="center"/>
          </w:tcPr>
          <w:p w:rsidR="006413CA" w:rsidRPr="00A92C0A" w:rsidRDefault="006413CA" w:rsidP="00E10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92C0A">
              <w:rPr>
                <w:rFonts w:ascii="Arial" w:hAnsi="Arial" w:cs="Arial"/>
                <w:b/>
                <w:bCs/>
                <w:sz w:val="16"/>
                <w:szCs w:val="16"/>
              </w:rPr>
              <w:t>MATÉRIAS OPTATIVAS OFERTADAS</w:t>
            </w:r>
          </w:p>
        </w:tc>
      </w:tr>
      <w:tr w:rsidR="006413CA" w:rsidRPr="002A519E">
        <w:trPr>
          <w:trHeight w:val="206"/>
        </w:trPr>
        <w:tc>
          <w:tcPr>
            <w:tcW w:w="959" w:type="dxa"/>
            <w:vMerge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Pr="00401524" w:rsidRDefault="006413CA" w:rsidP="00E10694">
            <w:pPr>
              <w:ind w:left="11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DANÇA, TECNOLOGIA E COMUNICAÇÃO </w:t>
            </w: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 xml:space="preserve">CRISTIANE WOSNIAK 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</w:tr>
      <w:tr w:rsidR="006413CA" w:rsidRPr="002A519E">
        <w:trPr>
          <w:trHeight w:val="202"/>
        </w:trPr>
        <w:tc>
          <w:tcPr>
            <w:tcW w:w="959" w:type="dxa"/>
            <w:vMerge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12h00</w:t>
            </w:r>
          </w:p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12h50</w:t>
            </w:r>
          </w:p>
        </w:tc>
        <w:tc>
          <w:tcPr>
            <w:tcW w:w="12049" w:type="dxa"/>
            <w:gridSpan w:val="4"/>
            <w:vAlign w:val="center"/>
          </w:tcPr>
          <w:p w:rsidR="006413CA" w:rsidRPr="00401524" w:rsidRDefault="006413CA" w:rsidP="00A42734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DANÇA CLÁSSICA IV </w:t>
            </w: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 xml:space="preserve">SABRINA ORTOLAN 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SALA 6 BL 2</w:t>
            </w:r>
          </w:p>
        </w:tc>
      </w:tr>
      <w:tr w:rsidR="006413CA" w:rsidRPr="002A519E">
        <w:trPr>
          <w:trHeight w:val="202"/>
        </w:trPr>
        <w:tc>
          <w:tcPr>
            <w:tcW w:w="959" w:type="dxa"/>
            <w:vMerge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Pr="00401524" w:rsidRDefault="006413CA" w:rsidP="00A42734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CRÍTICA DE DANÇA </w:t>
            </w: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 xml:space="preserve">JOUBERT ARRAIS 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1 BL 01</w:t>
            </w:r>
          </w:p>
        </w:tc>
      </w:tr>
      <w:tr w:rsidR="006413CA" w:rsidRPr="002A519E">
        <w:trPr>
          <w:trHeight w:val="202"/>
        </w:trPr>
        <w:tc>
          <w:tcPr>
            <w:tcW w:w="959" w:type="dxa"/>
            <w:vMerge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Default="006413CA" w:rsidP="00A42734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DANÇA E EDUCAÇÃO SOMÁTICA I </w:t>
            </w: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 xml:space="preserve">DÉBORA BOLSANELLO </w:t>
            </w: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ESTÚDIO 03 (TELAB)</w:t>
            </w:r>
          </w:p>
        </w:tc>
      </w:tr>
      <w:tr w:rsidR="006413CA" w:rsidRPr="002A519E">
        <w:trPr>
          <w:trHeight w:val="188"/>
        </w:trPr>
        <w:tc>
          <w:tcPr>
            <w:tcW w:w="959" w:type="dxa"/>
            <w:vMerge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E704CA" w:rsidRDefault="006413CA" w:rsidP="00E10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Pr="00401524" w:rsidRDefault="006413CA" w:rsidP="0095707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CE1EF6">
              <w:rPr>
                <w:rFonts w:ascii="Arial-BoldMT" w:hAnsi="Arial-BoldMT" w:cs="Arial-BoldMT"/>
                <w:bCs/>
                <w:sz w:val="16"/>
                <w:szCs w:val="16"/>
                <w:lang w:eastAsia="pt-BR"/>
              </w:rPr>
              <w:t xml:space="preserve">POLITICAS CULTURAS </w:t>
            </w:r>
            <w:smartTag w:uri="urn:schemas-microsoft-com:office:smarttags" w:element="PersonName">
              <w:smartTagPr>
                <w:attr w:name="ProductID" w:val="EM DANÇA MARILA VELLOZO"/>
              </w:smartTagPr>
              <w:r w:rsidRPr="00CE1EF6">
                <w:rPr>
                  <w:rFonts w:ascii="Arial-BoldMT" w:hAnsi="Arial-BoldMT" w:cs="Arial-BoldMT"/>
                  <w:bCs/>
                  <w:sz w:val="16"/>
                  <w:szCs w:val="16"/>
                  <w:lang w:eastAsia="pt-BR"/>
                </w:rPr>
                <w:t>EM DANÇA</w:t>
              </w:r>
              <w:r>
                <w:rPr>
                  <w:rFonts w:ascii="Arial-BoldMT" w:hAnsi="Arial-BoldMT" w:cs="Arial-BoldMT"/>
                  <w:b/>
                  <w:bCs/>
                  <w:sz w:val="16"/>
                  <w:szCs w:val="16"/>
                  <w:lang w:eastAsia="pt-BR"/>
                </w:rPr>
                <w:t xml:space="preserve"> MARILA VELLOZO</w:t>
              </w:r>
            </w:smartTag>
            <w:r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 xml:space="preserve"> </w:t>
            </w:r>
            <w:r w:rsidRPr="00CE1EF6">
              <w:rPr>
                <w:rFonts w:ascii="Arial-BoldMT" w:hAnsi="Arial-BoldMT" w:cs="Arial-BoldMT"/>
                <w:bCs/>
                <w:sz w:val="16"/>
                <w:szCs w:val="16"/>
                <w:lang w:eastAsia="pt-BR"/>
              </w:rPr>
              <w:t>SALA 10 BL 1</w:t>
            </w:r>
          </w:p>
        </w:tc>
      </w:tr>
    </w:tbl>
    <w:p w:rsidR="006413CA" w:rsidRDefault="006413CA"/>
    <w:p w:rsidR="006413CA" w:rsidRDefault="006413CA">
      <w:r>
        <w:br w:type="page"/>
      </w:r>
    </w:p>
    <w:p w:rsidR="006413CA" w:rsidRDefault="006413CA" w:rsidP="006F064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134"/>
        <w:gridCol w:w="3118"/>
        <w:gridCol w:w="2977"/>
        <w:gridCol w:w="2977"/>
        <w:gridCol w:w="2977"/>
      </w:tblGrid>
      <w:tr w:rsidR="006413CA" w:rsidRPr="009B457D">
        <w:trPr>
          <w:trHeight w:val="736"/>
        </w:trPr>
        <w:tc>
          <w:tcPr>
            <w:tcW w:w="959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457D">
              <w:rPr>
                <w:rFonts w:ascii="Arial" w:hAnsi="Arial" w:cs="Arial"/>
                <w:b/>
                <w:bCs/>
                <w:sz w:val="16"/>
                <w:szCs w:val="16"/>
              </w:rPr>
              <w:t>DIA</w:t>
            </w:r>
          </w:p>
        </w:tc>
        <w:tc>
          <w:tcPr>
            <w:tcW w:w="1134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457D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118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457D">
              <w:rPr>
                <w:rFonts w:ascii="Arial" w:hAnsi="Arial" w:cs="Arial"/>
                <w:b/>
                <w:bCs/>
                <w:sz w:val="16"/>
                <w:szCs w:val="16"/>
              </w:rPr>
              <w:t>1° ANO</w:t>
            </w:r>
          </w:p>
        </w:tc>
        <w:tc>
          <w:tcPr>
            <w:tcW w:w="2977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457D">
              <w:rPr>
                <w:rFonts w:ascii="Arial" w:hAnsi="Arial" w:cs="Arial"/>
                <w:b/>
                <w:bCs/>
                <w:sz w:val="16"/>
                <w:szCs w:val="16"/>
              </w:rPr>
              <w:t>2° ANO</w:t>
            </w:r>
          </w:p>
        </w:tc>
        <w:tc>
          <w:tcPr>
            <w:tcW w:w="2977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457D">
              <w:rPr>
                <w:rFonts w:ascii="Arial" w:hAnsi="Arial" w:cs="Arial"/>
                <w:b/>
                <w:bCs/>
                <w:sz w:val="16"/>
                <w:szCs w:val="16"/>
              </w:rPr>
              <w:t>3° ANO</w:t>
            </w:r>
          </w:p>
        </w:tc>
        <w:tc>
          <w:tcPr>
            <w:tcW w:w="2977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457D">
              <w:rPr>
                <w:rFonts w:ascii="Arial" w:hAnsi="Arial" w:cs="Arial"/>
                <w:b/>
                <w:bCs/>
                <w:sz w:val="16"/>
                <w:szCs w:val="16"/>
              </w:rPr>
              <w:t>4° ANO</w:t>
            </w:r>
          </w:p>
        </w:tc>
      </w:tr>
      <w:tr w:rsidR="006413CA" w:rsidRPr="006D6ADF">
        <w:trPr>
          <w:trHeight w:val="736"/>
        </w:trPr>
        <w:tc>
          <w:tcPr>
            <w:tcW w:w="959" w:type="dxa"/>
            <w:vMerge w:val="restart"/>
            <w:textDirection w:val="btLr"/>
            <w:vAlign w:val="center"/>
          </w:tcPr>
          <w:p w:rsidR="006413CA" w:rsidRPr="009B457D" w:rsidRDefault="006413CA" w:rsidP="009B457D">
            <w:pPr>
              <w:ind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b/>
                <w:bCs/>
                <w:sz w:val="16"/>
                <w:szCs w:val="16"/>
              </w:rPr>
              <w:t>QUINTA-FEIRA</w:t>
            </w:r>
          </w:p>
        </w:tc>
        <w:tc>
          <w:tcPr>
            <w:tcW w:w="1134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07h30</w:t>
            </w:r>
          </w:p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08h20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PSICOLOGIA DA EDUCAÇÃO</w:t>
            </w:r>
          </w:p>
          <w:p w:rsidR="006413CA" w:rsidRPr="00401524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PERCI KLEIN</w:t>
            </w:r>
          </w:p>
          <w:p w:rsidR="006413CA" w:rsidRPr="00401524" w:rsidRDefault="006413CA" w:rsidP="005F5A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324691">
            <w:pPr>
              <w:jc w:val="center"/>
              <w:rPr>
                <w:rFonts w:ascii="ArialMT" w:hAnsi="ArialMT" w:cs="ArialMT"/>
                <w:sz w:val="16"/>
                <w:szCs w:val="16"/>
                <w:lang w:val="it-IT" w:eastAsia="pt-BR"/>
              </w:rPr>
            </w:pP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ENSINO DA DANÇA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ROSANE GONÇALVES</w:t>
            </w:r>
          </w:p>
          <w:p w:rsidR="006413CA" w:rsidRPr="00401524" w:rsidRDefault="006413CA" w:rsidP="003853C2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01 BL 01</w:t>
            </w:r>
          </w:p>
          <w:p w:rsidR="006413CA" w:rsidRPr="00401524" w:rsidRDefault="006413CA" w:rsidP="003246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6413CA" w:rsidRPr="00543DA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sz w:val="16"/>
                <w:szCs w:val="16"/>
                <w:lang w:val="it-IT"/>
              </w:rPr>
              <w:t>FILOSOFIA</w:t>
            </w:r>
          </w:p>
          <w:p w:rsidR="006413CA" w:rsidRPr="00543DA4" w:rsidRDefault="006413CA" w:rsidP="00F210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>ANDERSON BOGÉA</w:t>
            </w:r>
          </w:p>
          <w:p w:rsidR="006413CA" w:rsidRPr="00543DA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SALA 10</w:t>
            </w:r>
            <w:r w:rsidRPr="00543DA4">
              <w:rPr>
                <w:rFonts w:ascii="Arial" w:hAnsi="Arial" w:cs="Arial"/>
                <w:sz w:val="16"/>
                <w:szCs w:val="16"/>
              </w:rPr>
              <w:t xml:space="preserve">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" w:hAnsi="Arial" w:cs="Arial"/>
                <w:sz w:val="16"/>
                <w:szCs w:val="16"/>
              </w:rPr>
              <w:t>ESTÁGIO SUPERVISIONADO I</w:t>
            </w:r>
            <w:r>
              <w:rPr>
                <w:rFonts w:ascii="Arial" w:hAnsi="Arial" w:cs="Arial"/>
                <w:sz w:val="16"/>
                <w:szCs w:val="16"/>
              </w:rPr>
              <w:t>V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401524">
              <w:rPr>
                <w:rFonts w:ascii="Arial" w:hAnsi="Arial" w:cs="Arial"/>
                <w:b/>
                <w:bCs/>
                <w:sz w:val="12"/>
                <w:szCs w:val="12"/>
              </w:rPr>
              <w:t>CYNTHIA KUNIFAS/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401524">
              <w:rPr>
                <w:rFonts w:ascii="Arial" w:hAnsi="Arial" w:cs="Arial"/>
                <w:b/>
                <w:bCs/>
                <w:sz w:val="12"/>
                <w:szCs w:val="12"/>
              </w:rPr>
              <w:t>GLADIS TRIDAPALLI/ RENATA ROEL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" w:hAnsi="Arial" w:cs="Arial"/>
                <w:sz w:val="16"/>
                <w:szCs w:val="16"/>
                <w:lang w:val="it-IT"/>
              </w:rPr>
              <w:t>SALA DE PROJEÇÃO</w:t>
            </w:r>
            <w:r>
              <w:rPr>
                <w:rFonts w:ascii="Arial" w:hAnsi="Arial" w:cs="Arial"/>
                <w:sz w:val="16"/>
                <w:szCs w:val="16"/>
                <w:lang w:val="it-IT"/>
              </w:rPr>
              <w:t>*</w:t>
            </w:r>
          </w:p>
        </w:tc>
      </w:tr>
      <w:tr w:rsidR="006413CA" w:rsidRPr="009B457D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6D6ADF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08h20</w:t>
            </w:r>
          </w:p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09h10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PSICOLOGIA DA EDUCAÇÃO</w:t>
            </w:r>
          </w:p>
          <w:p w:rsidR="006413CA" w:rsidRPr="00401524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PERCI KLEIN</w:t>
            </w:r>
          </w:p>
          <w:p w:rsidR="006413CA" w:rsidRPr="00401524" w:rsidRDefault="006413CA" w:rsidP="005F5A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B75EE8">
            <w:pPr>
              <w:jc w:val="center"/>
              <w:rPr>
                <w:rFonts w:ascii="ArialMT" w:hAnsi="ArialMT" w:cs="ArialMT"/>
                <w:sz w:val="16"/>
                <w:szCs w:val="16"/>
                <w:lang w:val="it-IT" w:eastAsia="pt-BR"/>
              </w:rPr>
            </w:pP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ENSINO DA DANÇA</w:t>
            </w:r>
          </w:p>
          <w:p w:rsidR="006413CA" w:rsidRPr="00401524" w:rsidRDefault="006413CA" w:rsidP="003853C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ROSANE GONÇALVES</w:t>
            </w:r>
          </w:p>
          <w:p w:rsidR="006413CA" w:rsidRPr="00401524" w:rsidRDefault="006413CA" w:rsidP="003853C2">
            <w:pPr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01 BL 01</w:t>
            </w:r>
          </w:p>
          <w:p w:rsidR="006413CA" w:rsidRPr="00401524" w:rsidRDefault="006413CA" w:rsidP="00B7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6413CA" w:rsidRPr="00543DA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sz w:val="16"/>
                <w:szCs w:val="16"/>
                <w:lang w:val="it-IT"/>
              </w:rPr>
              <w:t>FILOSOFIA</w:t>
            </w:r>
          </w:p>
          <w:p w:rsidR="006413CA" w:rsidRPr="00543DA4" w:rsidRDefault="006413CA" w:rsidP="006642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>ANDERSON BOGÉA</w:t>
            </w:r>
          </w:p>
          <w:p w:rsidR="006413CA" w:rsidRPr="00543DA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SALA 10</w:t>
            </w:r>
            <w:r w:rsidRPr="00543DA4">
              <w:rPr>
                <w:rFonts w:ascii="Arial" w:hAnsi="Arial" w:cs="Arial"/>
                <w:sz w:val="16"/>
                <w:szCs w:val="16"/>
              </w:rPr>
              <w:t xml:space="preserve"> BL 01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ESTÁGIO SUPERVISIONADO IV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401524">
              <w:rPr>
                <w:rFonts w:ascii="Arial" w:hAnsi="Arial" w:cs="Arial"/>
                <w:b/>
                <w:bCs/>
                <w:sz w:val="12"/>
                <w:szCs w:val="12"/>
              </w:rPr>
              <w:t>/ CYNTHIA KUNIFAS/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401524">
              <w:rPr>
                <w:rFonts w:ascii="Arial" w:hAnsi="Arial" w:cs="Arial"/>
                <w:b/>
                <w:bCs/>
                <w:sz w:val="12"/>
                <w:szCs w:val="12"/>
              </w:rPr>
              <w:t>GLADIS TRIDAPALLI/ RENATA ROEL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  <w:lang w:val="it-IT"/>
              </w:rPr>
              <w:t>SALA DE PROJEÇÃO</w:t>
            </w:r>
            <w:r>
              <w:rPr>
                <w:rFonts w:ascii="Arial" w:hAnsi="Arial" w:cs="Arial"/>
                <w:sz w:val="16"/>
                <w:szCs w:val="16"/>
                <w:lang w:val="it-IT"/>
              </w:rPr>
              <w:t>*</w:t>
            </w:r>
          </w:p>
        </w:tc>
      </w:tr>
      <w:tr w:rsidR="006413CA" w:rsidRPr="00A30985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09h30</w:t>
            </w:r>
          </w:p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10h20</w:t>
            </w:r>
          </w:p>
        </w:tc>
        <w:tc>
          <w:tcPr>
            <w:tcW w:w="3118" w:type="dxa"/>
            <w:vAlign w:val="center"/>
          </w:tcPr>
          <w:p w:rsidR="006413CA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DO MOVIMENTO II</w:t>
            </w:r>
          </w:p>
          <w:p w:rsidR="006413CA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DEBORA BOLSANELLO</w:t>
            </w:r>
          </w:p>
          <w:p w:rsidR="006413CA" w:rsidRPr="00D55D65" w:rsidRDefault="006413CA" w:rsidP="005F5A01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ESTÚDIO 03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70378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LABORATÓRIO DE CRIAÇÃO I</w:t>
            </w:r>
          </w:p>
          <w:p w:rsidR="006413CA" w:rsidRPr="00401524" w:rsidRDefault="006413CA" w:rsidP="000A05F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RENATA ROEL</w:t>
            </w:r>
          </w:p>
          <w:p w:rsidR="006413CA" w:rsidRPr="00401524" w:rsidRDefault="006413CA" w:rsidP="007037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01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6642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PRÁTICA DE PESQUISA II</w:t>
            </w:r>
          </w:p>
          <w:p w:rsidR="006413CA" w:rsidRPr="00401524" w:rsidRDefault="006413CA" w:rsidP="006642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GLADIS TRIDAPALLI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02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ESTÁGIO SUPERVISIONADO IV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401524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ANDREA SERIO/ 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  <w:lang w:val="it-IT"/>
              </w:rPr>
              <w:t>SALA DE PROJEÇÃO</w:t>
            </w:r>
            <w:r>
              <w:rPr>
                <w:rFonts w:ascii="Arial" w:hAnsi="Arial" w:cs="Arial"/>
                <w:sz w:val="16"/>
                <w:szCs w:val="16"/>
                <w:lang w:val="it-IT"/>
              </w:rPr>
              <w:t>*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  <w:lang w:val="it-IT"/>
              </w:rPr>
              <w:t>(supervisão)</w:t>
            </w:r>
          </w:p>
        </w:tc>
      </w:tr>
      <w:tr w:rsidR="006413CA" w:rsidRPr="009B457D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A30985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10h30</w:t>
            </w:r>
          </w:p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11h10</w:t>
            </w:r>
          </w:p>
        </w:tc>
        <w:tc>
          <w:tcPr>
            <w:tcW w:w="3118" w:type="dxa"/>
            <w:vAlign w:val="center"/>
          </w:tcPr>
          <w:p w:rsidR="006413CA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DO MOVIMENTO II</w:t>
            </w:r>
          </w:p>
          <w:p w:rsidR="006413CA" w:rsidRDefault="006413CA" w:rsidP="007A29F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DEBORA BOLSANELLO / CINTHIA KUNIFAS</w:t>
            </w:r>
          </w:p>
          <w:p w:rsidR="006413CA" w:rsidRPr="00D55D65" w:rsidRDefault="006413CA" w:rsidP="005F5A01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ESTÚDIO 03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70378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LABORATÓRIO DE CRIAÇÃO I</w:t>
            </w:r>
          </w:p>
          <w:p w:rsidR="006413CA" w:rsidRPr="00401524" w:rsidRDefault="006413CA" w:rsidP="000A05F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RENATA ROEL</w:t>
            </w:r>
          </w:p>
          <w:p w:rsidR="006413CA" w:rsidRPr="00401524" w:rsidRDefault="006413CA" w:rsidP="007037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01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6642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PRÁTICA DE PESQUISA II</w:t>
            </w:r>
          </w:p>
          <w:p w:rsidR="006413CA" w:rsidRPr="00401524" w:rsidRDefault="006413CA" w:rsidP="00F2102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GLADIS TRIDAPALLI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02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ESTÁGIO SUPERVISIONADO IV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401524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ANDREA SERIO/ 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  <w:lang w:val="it-IT"/>
              </w:rPr>
              <w:t>SALA DE PROJEÇÃO</w:t>
            </w:r>
            <w:r>
              <w:rPr>
                <w:rFonts w:ascii="Arial" w:hAnsi="Arial" w:cs="Arial"/>
                <w:sz w:val="16"/>
                <w:szCs w:val="16"/>
                <w:lang w:val="it-IT"/>
              </w:rPr>
              <w:t>*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  <w:lang w:val="it-IT"/>
              </w:rPr>
              <w:t>(supervisão)</w:t>
            </w:r>
          </w:p>
        </w:tc>
      </w:tr>
      <w:tr w:rsidR="006413CA" w:rsidRPr="009B457D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11h10</w:t>
            </w:r>
          </w:p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12h00</w:t>
            </w:r>
          </w:p>
        </w:tc>
        <w:tc>
          <w:tcPr>
            <w:tcW w:w="3118" w:type="dxa"/>
            <w:vAlign w:val="center"/>
          </w:tcPr>
          <w:p w:rsidR="006413CA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DO MOVIMENTO II</w:t>
            </w:r>
          </w:p>
          <w:p w:rsidR="006413CA" w:rsidRDefault="006413CA" w:rsidP="007A29F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DEBORA BOLSANELLO / CINTHIA KUNIFAS</w:t>
            </w:r>
          </w:p>
          <w:p w:rsidR="006413CA" w:rsidRPr="00D55D65" w:rsidRDefault="006413CA" w:rsidP="005F5A01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ESTÚDIO 03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70378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LABORATÓRIO DE CRIAÇÃO I</w:t>
            </w:r>
          </w:p>
          <w:p w:rsidR="006413CA" w:rsidRPr="00401524" w:rsidRDefault="006413CA" w:rsidP="000A05F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RENATA ROEL</w:t>
            </w:r>
          </w:p>
          <w:p w:rsidR="006413CA" w:rsidRPr="00401524" w:rsidRDefault="006413CA" w:rsidP="007037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01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6642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PRÁTICA DE PESQUISA II</w:t>
            </w:r>
          </w:p>
          <w:p w:rsidR="006413CA" w:rsidRPr="00401524" w:rsidRDefault="006413CA" w:rsidP="00F2102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GLADIS TRIDAPALLI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02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B7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ESTÁGIO SUPERVISIONADO IV</w:t>
            </w:r>
          </w:p>
          <w:p w:rsidR="006413CA" w:rsidRPr="00401524" w:rsidRDefault="006413CA" w:rsidP="00B75EE8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401524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ANDREA SERIO/ </w:t>
            </w:r>
          </w:p>
          <w:p w:rsidR="006413CA" w:rsidRPr="00401524" w:rsidRDefault="006413CA" w:rsidP="00B75EE8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401524">
              <w:rPr>
                <w:rFonts w:ascii="Arial" w:hAnsi="Arial" w:cs="Arial"/>
                <w:b/>
                <w:bCs/>
                <w:sz w:val="12"/>
                <w:szCs w:val="12"/>
              </w:rPr>
              <w:t>GLADIS TRIDAPALLI</w:t>
            </w:r>
          </w:p>
          <w:p w:rsidR="006413CA" w:rsidRPr="00401524" w:rsidRDefault="006413CA" w:rsidP="00B75EE8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  <w:lang w:val="it-IT"/>
              </w:rPr>
              <w:t>SALA DE PROJEÇÃO</w:t>
            </w:r>
            <w:r>
              <w:rPr>
                <w:rFonts w:ascii="Arial" w:hAnsi="Arial" w:cs="Arial"/>
                <w:sz w:val="16"/>
                <w:szCs w:val="16"/>
                <w:lang w:val="it-IT"/>
              </w:rPr>
              <w:t>*</w:t>
            </w:r>
          </w:p>
          <w:p w:rsidR="006413CA" w:rsidRPr="00401524" w:rsidRDefault="006413CA" w:rsidP="00B75EE8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  <w:lang w:val="it-IT"/>
              </w:rPr>
              <w:t>(supervisão)</w:t>
            </w:r>
          </w:p>
        </w:tc>
      </w:tr>
      <w:tr w:rsidR="006413CA" w:rsidRPr="009B457D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12h00</w:t>
            </w:r>
          </w:p>
          <w:p w:rsidR="006413CA" w:rsidRPr="009B457D" w:rsidRDefault="006413CA" w:rsidP="009B4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457D">
              <w:rPr>
                <w:rFonts w:ascii="Arial" w:hAnsi="Arial" w:cs="Arial"/>
                <w:sz w:val="16"/>
                <w:szCs w:val="16"/>
              </w:rPr>
              <w:t>12h50</w:t>
            </w:r>
          </w:p>
        </w:tc>
        <w:tc>
          <w:tcPr>
            <w:tcW w:w="3118" w:type="dxa"/>
            <w:vAlign w:val="center"/>
          </w:tcPr>
          <w:p w:rsidR="006413CA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LABORATÓRIO DE INVESTIGAÇÃO</w:t>
            </w:r>
          </w:p>
          <w:p w:rsidR="006413CA" w:rsidRDefault="006413CA" w:rsidP="005F5A0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DO MOVIMENTO II</w:t>
            </w:r>
          </w:p>
          <w:p w:rsidR="006413CA" w:rsidRDefault="006413CA" w:rsidP="007A29F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DEBORA BOLSANELLO / CINTHIA KUNIFAS</w:t>
            </w:r>
          </w:p>
          <w:p w:rsidR="006413CA" w:rsidRPr="00D55D65" w:rsidRDefault="006413CA" w:rsidP="005F5A01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ESTÚDIO 03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70378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LABORATÓRIO DE CRIAÇÃO I</w:t>
            </w:r>
          </w:p>
          <w:p w:rsidR="006413CA" w:rsidRPr="00401524" w:rsidRDefault="006413CA" w:rsidP="000A05F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RENATA ROEL</w:t>
            </w:r>
          </w:p>
          <w:p w:rsidR="006413CA" w:rsidRPr="00401524" w:rsidRDefault="006413CA" w:rsidP="007037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01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6642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PRÁTICA DE PESQUISA II</w:t>
            </w:r>
          </w:p>
          <w:p w:rsidR="006413CA" w:rsidRPr="00401524" w:rsidRDefault="006413CA" w:rsidP="00F2102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GLADIS TRIDAPALLI</w:t>
            </w:r>
          </w:p>
          <w:p w:rsidR="006413CA" w:rsidRPr="00401524" w:rsidRDefault="006413CA" w:rsidP="006642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ESTÚDIO 02 (TELAB)</w:t>
            </w:r>
          </w:p>
        </w:tc>
        <w:tc>
          <w:tcPr>
            <w:tcW w:w="2977" w:type="dxa"/>
            <w:vAlign w:val="center"/>
          </w:tcPr>
          <w:p w:rsidR="006413CA" w:rsidRPr="00401524" w:rsidRDefault="006413CA" w:rsidP="00B75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ESTÁGIO SUPERVISIONADO IV</w:t>
            </w:r>
          </w:p>
          <w:p w:rsidR="006413CA" w:rsidRPr="00401524" w:rsidRDefault="006413CA" w:rsidP="00B75EE8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401524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ANDREA SERIO/ </w:t>
            </w:r>
          </w:p>
          <w:p w:rsidR="006413CA" w:rsidRPr="00401524" w:rsidRDefault="006413CA" w:rsidP="00B75EE8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401524">
              <w:rPr>
                <w:rFonts w:ascii="Arial" w:hAnsi="Arial" w:cs="Arial"/>
                <w:b/>
                <w:bCs/>
                <w:sz w:val="12"/>
                <w:szCs w:val="12"/>
              </w:rPr>
              <w:t>GLADIS TRIDAPALLI</w:t>
            </w:r>
          </w:p>
          <w:p w:rsidR="006413CA" w:rsidRPr="00401524" w:rsidRDefault="006413CA" w:rsidP="00B75EE8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  <w:lang w:val="it-IT"/>
              </w:rPr>
              <w:t>SALA DE PROJEÇÃO</w:t>
            </w:r>
            <w:r>
              <w:rPr>
                <w:rFonts w:ascii="Arial" w:hAnsi="Arial" w:cs="Arial"/>
                <w:sz w:val="16"/>
                <w:szCs w:val="16"/>
                <w:lang w:val="it-IT"/>
              </w:rPr>
              <w:t>*</w:t>
            </w:r>
          </w:p>
          <w:p w:rsidR="006413CA" w:rsidRPr="00401524" w:rsidRDefault="006413CA" w:rsidP="00B75EE8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401524">
              <w:rPr>
                <w:rFonts w:ascii="Arial" w:hAnsi="Arial" w:cs="Arial"/>
                <w:sz w:val="16"/>
                <w:szCs w:val="16"/>
                <w:lang w:val="it-IT"/>
              </w:rPr>
              <w:t>(supervisão)</w:t>
            </w:r>
          </w:p>
        </w:tc>
      </w:tr>
    </w:tbl>
    <w:p w:rsidR="006413CA" w:rsidRDefault="006413CA"/>
    <w:p w:rsidR="006413CA" w:rsidRDefault="006413CA">
      <w:r>
        <w:t>* Reservado para as quintas-feiras (exceto para as datas de 18/08, 20/10, 10/11 e 08/12) – não há salas disponíveis para manhã inteira.</w:t>
      </w:r>
    </w:p>
    <w:p w:rsidR="006413CA" w:rsidRDefault="006413CA">
      <w:bookmarkStart w:id="0" w:name="_GoBack"/>
      <w:bookmarkEnd w:id="0"/>
      <w:r>
        <w:br w:type="page"/>
      </w:r>
    </w:p>
    <w:p w:rsidR="006413CA" w:rsidRDefault="006413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134"/>
        <w:gridCol w:w="3118"/>
        <w:gridCol w:w="2977"/>
        <w:gridCol w:w="2977"/>
        <w:gridCol w:w="2977"/>
      </w:tblGrid>
      <w:tr w:rsidR="006413CA" w:rsidRPr="00E704CA">
        <w:trPr>
          <w:trHeight w:val="736"/>
        </w:trPr>
        <w:tc>
          <w:tcPr>
            <w:tcW w:w="959" w:type="dxa"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DIA</w:t>
            </w:r>
          </w:p>
        </w:tc>
        <w:tc>
          <w:tcPr>
            <w:tcW w:w="1134" w:type="dxa"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118" w:type="dxa"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1° ANO</w:t>
            </w:r>
          </w:p>
        </w:tc>
        <w:tc>
          <w:tcPr>
            <w:tcW w:w="2977" w:type="dxa"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2° ANO</w:t>
            </w:r>
          </w:p>
        </w:tc>
        <w:tc>
          <w:tcPr>
            <w:tcW w:w="2977" w:type="dxa"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3° ANO</w:t>
            </w:r>
          </w:p>
        </w:tc>
        <w:tc>
          <w:tcPr>
            <w:tcW w:w="2977" w:type="dxa"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4° ANO</w:t>
            </w:r>
          </w:p>
        </w:tc>
      </w:tr>
      <w:tr w:rsidR="006413CA" w:rsidRPr="00E10694">
        <w:trPr>
          <w:trHeight w:val="736"/>
        </w:trPr>
        <w:tc>
          <w:tcPr>
            <w:tcW w:w="959" w:type="dxa"/>
            <w:vMerge w:val="restart"/>
            <w:textDirection w:val="btLr"/>
            <w:vAlign w:val="center"/>
          </w:tcPr>
          <w:p w:rsidR="006413CA" w:rsidRPr="00E704CA" w:rsidRDefault="006413CA" w:rsidP="0049633A">
            <w:pPr>
              <w:ind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SEXTA</w:t>
            </w:r>
            <w:r w:rsidRPr="00E704CA">
              <w:rPr>
                <w:rFonts w:ascii="Arial" w:hAnsi="Arial" w:cs="Arial"/>
                <w:b/>
                <w:bCs/>
                <w:sz w:val="16"/>
                <w:szCs w:val="16"/>
              </w:rPr>
              <w:t>-FEIRA</w:t>
            </w:r>
          </w:p>
        </w:tc>
        <w:tc>
          <w:tcPr>
            <w:tcW w:w="1134" w:type="dxa"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07h30</w:t>
            </w:r>
          </w:p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08h20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A4273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PSICOLOGIA DA EDUCAÇÃO</w:t>
            </w:r>
          </w:p>
          <w:p w:rsidR="006413CA" w:rsidRPr="00401524" w:rsidRDefault="006413CA" w:rsidP="00A4273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PERCI KLEIN</w:t>
            </w:r>
          </w:p>
          <w:p w:rsidR="006413CA" w:rsidRPr="00401524" w:rsidRDefault="006413CA" w:rsidP="00A427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5A0AD5" w:rsidRDefault="006413CA" w:rsidP="005A0A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</w:rPr>
              <w:t>NÚCLEOS DE INVESTIGAÇÃO</w:t>
            </w:r>
          </w:p>
          <w:p w:rsidR="006413CA" w:rsidRPr="005A0AD5" w:rsidRDefault="006413CA" w:rsidP="005A0A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</w:rPr>
              <w:t>SALA AMBIENTE/ REUNIÕES e</w:t>
            </w:r>
          </w:p>
          <w:p w:rsidR="006413CA" w:rsidRPr="005A0AD5" w:rsidRDefault="006413CA" w:rsidP="005A0A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</w:rPr>
              <w:t>ESTÚDIOS 01, 02 e 03 (TELAB)</w:t>
            </w:r>
          </w:p>
        </w:tc>
        <w:tc>
          <w:tcPr>
            <w:tcW w:w="2977" w:type="dxa"/>
            <w:vAlign w:val="center"/>
          </w:tcPr>
          <w:p w:rsidR="006413CA" w:rsidRPr="00543DA4" w:rsidRDefault="006413CA" w:rsidP="007B763C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sz w:val="16"/>
                <w:szCs w:val="16"/>
                <w:lang w:val="it-IT"/>
              </w:rPr>
              <w:t>FILOSOFIA</w:t>
            </w:r>
          </w:p>
          <w:p w:rsidR="006413CA" w:rsidRPr="00543DA4" w:rsidRDefault="006413CA" w:rsidP="007B76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>ANDERSON BOGÉA</w:t>
            </w:r>
          </w:p>
          <w:p w:rsidR="006413CA" w:rsidRPr="00543DA4" w:rsidRDefault="006413CA" w:rsidP="007B76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DA4">
              <w:rPr>
                <w:rFonts w:ascii="Arial" w:hAnsi="Arial" w:cs="Arial"/>
                <w:sz w:val="16"/>
                <w:szCs w:val="16"/>
              </w:rPr>
              <w:t xml:space="preserve">SALA 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543DA4">
              <w:rPr>
                <w:rFonts w:ascii="Arial" w:hAnsi="Arial" w:cs="Arial"/>
                <w:sz w:val="16"/>
                <w:szCs w:val="16"/>
              </w:rPr>
              <w:t xml:space="preserve"> BL 01</w:t>
            </w:r>
          </w:p>
        </w:tc>
        <w:tc>
          <w:tcPr>
            <w:tcW w:w="2977" w:type="dxa"/>
            <w:vAlign w:val="center"/>
          </w:tcPr>
          <w:p w:rsidR="006413CA" w:rsidRPr="005A0AD5" w:rsidRDefault="006413CA" w:rsidP="00D911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</w:rPr>
              <w:t>NÚCLEOS DE INVESTIGAÇÃO</w:t>
            </w:r>
          </w:p>
          <w:p w:rsidR="006413CA" w:rsidRDefault="006413CA" w:rsidP="00872A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</w:rPr>
              <w:t>ESTÚDIOS 01, 02 e 03 (TELAB)</w:t>
            </w:r>
          </w:p>
          <w:p w:rsidR="006413CA" w:rsidRDefault="006413CA" w:rsidP="00872AD8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6413CA" w:rsidRPr="005820E8" w:rsidRDefault="006413CA" w:rsidP="00872AD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  <w:r w:rsidRPr="005820E8">
              <w:rPr>
                <w:rFonts w:ascii="Arial" w:hAnsi="Arial" w:cs="Arial"/>
                <w:b/>
                <w:sz w:val="16"/>
                <w:szCs w:val="16"/>
                <w:lang w:val="it-IT"/>
              </w:rPr>
              <w:t>REUNIÕES</w:t>
            </w:r>
            <w:r w:rsidRPr="005820E8">
              <w:rPr>
                <w:rFonts w:ascii="Arial" w:hAnsi="Arial" w:cs="Arial"/>
                <w:b/>
                <w:sz w:val="16"/>
                <w:szCs w:val="16"/>
              </w:rPr>
              <w:t xml:space="preserve"> COLEGIADO</w:t>
            </w:r>
          </w:p>
          <w:p w:rsidR="006413CA" w:rsidRDefault="006413CA" w:rsidP="00622C49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sz w:val="16"/>
                <w:szCs w:val="16"/>
                <w:lang w:val="it-IT"/>
              </w:rPr>
              <w:t>SALA AMBIENTE</w:t>
            </w:r>
          </w:p>
          <w:p w:rsidR="006413CA" w:rsidRPr="005A0AD5" w:rsidRDefault="006413CA" w:rsidP="00872A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413CA" w:rsidRPr="00E10694">
        <w:trPr>
          <w:trHeight w:val="736"/>
        </w:trPr>
        <w:tc>
          <w:tcPr>
            <w:tcW w:w="959" w:type="dxa"/>
            <w:vMerge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08h20</w:t>
            </w:r>
          </w:p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04CA">
              <w:rPr>
                <w:rFonts w:ascii="Arial" w:hAnsi="Arial" w:cs="Arial"/>
                <w:sz w:val="16"/>
                <w:szCs w:val="16"/>
              </w:rPr>
              <w:t>09h10</w:t>
            </w:r>
          </w:p>
        </w:tc>
        <w:tc>
          <w:tcPr>
            <w:tcW w:w="3118" w:type="dxa"/>
            <w:vAlign w:val="center"/>
          </w:tcPr>
          <w:p w:rsidR="006413CA" w:rsidRPr="00401524" w:rsidRDefault="006413CA" w:rsidP="00A4273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6"/>
                <w:szCs w:val="16"/>
                <w:lang w:eastAsia="pt-BR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PSICOLOGIA DA EDUCAÇÃO</w:t>
            </w:r>
          </w:p>
          <w:p w:rsidR="006413CA" w:rsidRPr="00401524" w:rsidRDefault="006413CA" w:rsidP="00A4273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</w:pPr>
            <w:r w:rsidRPr="00401524"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>PERCI KLEIN</w:t>
            </w:r>
          </w:p>
          <w:p w:rsidR="006413CA" w:rsidRPr="00401524" w:rsidRDefault="006413CA" w:rsidP="00A427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524">
              <w:rPr>
                <w:rFonts w:ascii="ArialMT" w:hAnsi="ArialMT" w:cs="ArialMT"/>
                <w:sz w:val="16"/>
                <w:szCs w:val="16"/>
                <w:lang w:eastAsia="pt-BR"/>
              </w:rPr>
              <w:t>SALA 02 BL 01</w:t>
            </w:r>
          </w:p>
        </w:tc>
        <w:tc>
          <w:tcPr>
            <w:tcW w:w="2977" w:type="dxa"/>
            <w:vAlign w:val="center"/>
          </w:tcPr>
          <w:p w:rsidR="006413CA" w:rsidRPr="005A0AD5" w:rsidRDefault="006413CA" w:rsidP="005A0A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</w:rPr>
              <w:t>NÚCLEOS DE INVESTIGAÇÃO</w:t>
            </w:r>
          </w:p>
          <w:p w:rsidR="006413CA" w:rsidRPr="005A0AD5" w:rsidRDefault="006413CA" w:rsidP="005A0A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</w:rPr>
              <w:t>SALA AMBIENTE/ REUNIÕES e</w:t>
            </w:r>
          </w:p>
          <w:p w:rsidR="006413CA" w:rsidRPr="005A0AD5" w:rsidRDefault="006413CA" w:rsidP="005A0A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</w:rPr>
              <w:t>ESTÚDIOS 01, 02 e 03 (TELAB)</w:t>
            </w:r>
          </w:p>
        </w:tc>
        <w:tc>
          <w:tcPr>
            <w:tcW w:w="2977" w:type="dxa"/>
            <w:vAlign w:val="center"/>
          </w:tcPr>
          <w:p w:rsidR="006413CA" w:rsidRPr="00543DA4" w:rsidRDefault="006413CA" w:rsidP="007B763C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sz w:val="16"/>
                <w:szCs w:val="16"/>
                <w:lang w:val="it-IT"/>
              </w:rPr>
              <w:t>FILOSOFIA</w:t>
            </w:r>
          </w:p>
          <w:p w:rsidR="006413CA" w:rsidRPr="00543DA4" w:rsidRDefault="006413CA" w:rsidP="007B76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</w:pPr>
            <w:r w:rsidRPr="00543DA4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>ANDERSON BOGÉA</w:t>
            </w:r>
          </w:p>
          <w:p w:rsidR="006413CA" w:rsidRPr="00543DA4" w:rsidRDefault="006413CA" w:rsidP="007B76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DA4">
              <w:rPr>
                <w:rFonts w:ascii="Arial" w:hAnsi="Arial" w:cs="Arial"/>
                <w:sz w:val="16"/>
                <w:szCs w:val="16"/>
              </w:rPr>
              <w:t xml:space="preserve">SALA 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543DA4">
              <w:rPr>
                <w:rFonts w:ascii="Arial" w:hAnsi="Arial" w:cs="Arial"/>
                <w:sz w:val="16"/>
                <w:szCs w:val="16"/>
              </w:rPr>
              <w:t xml:space="preserve"> BL 01</w:t>
            </w:r>
          </w:p>
        </w:tc>
        <w:tc>
          <w:tcPr>
            <w:tcW w:w="2977" w:type="dxa"/>
            <w:vAlign w:val="center"/>
          </w:tcPr>
          <w:p w:rsidR="006413CA" w:rsidRPr="005A0AD5" w:rsidRDefault="006413CA" w:rsidP="00622C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</w:rPr>
              <w:t>NÚCLEOS DE INVESTIGAÇÃO</w:t>
            </w:r>
          </w:p>
          <w:p w:rsidR="006413CA" w:rsidRDefault="006413CA" w:rsidP="00622C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</w:rPr>
              <w:t>ESTÚDIOS 01, 02 e 03 (TELAB)</w:t>
            </w:r>
          </w:p>
          <w:p w:rsidR="006413CA" w:rsidRDefault="006413CA" w:rsidP="00622C49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6413CA" w:rsidRPr="005820E8" w:rsidRDefault="006413CA" w:rsidP="00622C4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A0AD5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  <w:r w:rsidRPr="005820E8">
              <w:rPr>
                <w:rFonts w:ascii="Arial" w:hAnsi="Arial" w:cs="Arial"/>
                <w:b/>
                <w:sz w:val="16"/>
                <w:szCs w:val="16"/>
                <w:lang w:val="it-IT"/>
              </w:rPr>
              <w:t>REUNIÕES</w:t>
            </w:r>
            <w:r w:rsidRPr="005820E8">
              <w:rPr>
                <w:rFonts w:ascii="Arial" w:hAnsi="Arial" w:cs="Arial"/>
                <w:b/>
                <w:sz w:val="16"/>
                <w:szCs w:val="16"/>
              </w:rPr>
              <w:t xml:space="preserve"> COLEGIADO</w:t>
            </w:r>
          </w:p>
          <w:p w:rsidR="006413CA" w:rsidRDefault="006413CA" w:rsidP="00622C49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sz w:val="16"/>
                <w:szCs w:val="16"/>
                <w:lang w:val="it-IT"/>
              </w:rPr>
              <w:t>SALA AMBIENTE</w:t>
            </w:r>
          </w:p>
          <w:p w:rsidR="006413CA" w:rsidRPr="005A0AD5" w:rsidRDefault="006413CA" w:rsidP="00872A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413CA" w:rsidRPr="00F81414">
        <w:trPr>
          <w:trHeight w:val="88"/>
        </w:trPr>
        <w:tc>
          <w:tcPr>
            <w:tcW w:w="959" w:type="dxa"/>
            <w:vMerge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6898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12049" w:type="dxa"/>
            <w:gridSpan w:val="4"/>
            <w:vAlign w:val="center"/>
          </w:tcPr>
          <w:p w:rsidR="006413CA" w:rsidRPr="00D55D65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42153C">
              <w:rPr>
                <w:rFonts w:ascii="Arial" w:hAnsi="Arial" w:cs="Arial"/>
                <w:b/>
                <w:bCs/>
                <w:sz w:val="16"/>
                <w:szCs w:val="16"/>
              </w:rPr>
              <w:t>MATÉRIAS OPTATIVAS OFERTADAS</w:t>
            </w:r>
          </w:p>
        </w:tc>
      </w:tr>
      <w:tr w:rsidR="006413CA" w:rsidRPr="00F81414">
        <w:trPr>
          <w:trHeight w:val="232"/>
        </w:trPr>
        <w:tc>
          <w:tcPr>
            <w:tcW w:w="959" w:type="dxa"/>
            <w:vMerge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13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9h30</w:t>
            </w:r>
          </w:p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6898">
              <w:rPr>
                <w:rFonts w:ascii="Arial" w:hAnsi="Arial" w:cs="Arial"/>
                <w:sz w:val="16"/>
                <w:szCs w:val="16"/>
              </w:rPr>
              <w:t>12h50</w:t>
            </w:r>
          </w:p>
        </w:tc>
        <w:tc>
          <w:tcPr>
            <w:tcW w:w="12049" w:type="dxa"/>
            <w:gridSpan w:val="4"/>
            <w:vAlign w:val="center"/>
          </w:tcPr>
          <w:p w:rsidR="006413CA" w:rsidRPr="00D55D65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ENSINO DA DANÇA CLÁSSICA II </w:t>
            </w:r>
            <w:r>
              <w:rPr>
                <w:rFonts w:ascii="Arial-BoldMT" w:hAnsi="Arial-BoldMT" w:cs="Arial-BoldMT"/>
                <w:b/>
                <w:bCs/>
                <w:sz w:val="16"/>
                <w:szCs w:val="16"/>
                <w:lang w:eastAsia="pt-BR"/>
              </w:rPr>
              <w:t xml:space="preserve">DEBORA DE LARA 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ESTÚDIO 05 (TELAB)</w:t>
            </w:r>
          </w:p>
        </w:tc>
      </w:tr>
      <w:tr w:rsidR="006413CA" w:rsidRPr="00F81414">
        <w:trPr>
          <w:trHeight w:val="173"/>
        </w:trPr>
        <w:tc>
          <w:tcPr>
            <w:tcW w:w="959" w:type="dxa"/>
            <w:vMerge/>
            <w:vAlign w:val="center"/>
          </w:tcPr>
          <w:p w:rsidR="006413CA" w:rsidRPr="00F81414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Pr="00D55D65" w:rsidRDefault="006413CA" w:rsidP="00962FA4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DANÇA CLÁSSICA II </w:t>
            </w:r>
            <w:r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>ROSIMARA VIOL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 SALA 06 BL 02</w:t>
            </w:r>
          </w:p>
        </w:tc>
      </w:tr>
      <w:tr w:rsidR="006413CA" w:rsidRPr="00F81414">
        <w:trPr>
          <w:trHeight w:val="158"/>
        </w:trPr>
        <w:tc>
          <w:tcPr>
            <w:tcW w:w="959" w:type="dxa"/>
            <w:vMerge/>
            <w:vAlign w:val="center"/>
          </w:tcPr>
          <w:p w:rsidR="006413CA" w:rsidRPr="00F81414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Pr="000A05FC" w:rsidRDefault="006413CA" w:rsidP="00CE1EF6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INTERFACES ENTRE DANÇA E MÚSICA </w:t>
            </w:r>
            <w:r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 xml:space="preserve">CAIO NOCKO 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SALA 01 BL 1</w:t>
            </w:r>
          </w:p>
        </w:tc>
      </w:tr>
      <w:tr w:rsidR="006413CA" w:rsidRPr="00F81414">
        <w:trPr>
          <w:trHeight w:val="156"/>
        </w:trPr>
        <w:tc>
          <w:tcPr>
            <w:tcW w:w="959" w:type="dxa"/>
            <w:vMerge/>
            <w:vAlign w:val="center"/>
          </w:tcPr>
          <w:p w:rsidR="006413CA" w:rsidRPr="00F81414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6413CA" w:rsidRPr="00E704CA" w:rsidRDefault="006413CA" w:rsidP="004963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49" w:type="dxa"/>
            <w:gridSpan w:val="4"/>
            <w:vAlign w:val="center"/>
          </w:tcPr>
          <w:p w:rsidR="006413CA" w:rsidRPr="000A05FC" w:rsidRDefault="006413CA" w:rsidP="00C62CD3">
            <w:pPr>
              <w:jc w:val="center"/>
              <w:rPr>
                <w:highlight w:val="yellow"/>
              </w:rPr>
            </w:pP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 xml:space="preserve">TÓPICOS ESPECIASI </w:t>
            </w:r>
            <w:smartTag w:uri="urn:schemas-microsoft-com:office:smarttags" w:element="PersonName">
              <w:smartTagPr>
                <w:attr w:name="ProductID" w:val="EM DANÇA RENATA ROEL"/>
              </w:smartTagPr>
              <w:r>
                <w:rPr>
                  <w:rFonts w:ascii="ArialMT" w:hAnsi="ArialMT" w:cs="ArialMT"/>
                  <w:sz w:val="16"/>
                  <w:szCs w:val="16"/>
                  <w:lang w:eastAsia="pt-BR"/>
                </w:rPr>
                <w:t xml:space="preserve">EM DANÇA </w:t>
              </w:r>
              <w:r>
                <w:rPr>
                  <w:rFonts w:ascii="ArialMT" w:hAnsi="ArialMT" w:cs="ArialMT"/>
                  <w:b/>
                  <w:bCs/>
                  <w:sz w:val="16"/>
                  <w:szCs w:val="16"/>
                  <w:lang w:eastAsia="pt-BR"/>
                </w:rPr>
                <w:t>RENATA ROEL</w:t>
              </w:r>
            </w:smartTag>
            <w:r>
              <w:rPr>
                <w:rFonts w:ascii="ArialMT" w:hAnsi="ArialMT" w:cs="ArialMT"/>
                <w:b/>
                <w:bCs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ArialMT" w:hAnsi="ArialMT" w:cs="ArialMT"/>
                <w:sz w:val="16"/>
                <w:szCs w:val="16"/>
                <w:lang w:eastAsia="pt-BR"/>
              </w:rPr>
              <w:t>SALA 10 BL 1 / ESTÚDIO 1</w:t>
            </w:r>
          </w:p>
        </w:tc>
      </w:tr>
    </w:tbl>
    <w:p w:rsidR="006413CA" w:rsidRDefault="006413CA"/>
    <w:p w:rsidR="006413CA" w:rsidRPr="00182CD3" w:rsidRDefault="006413CA" w:rsidP="009672B9">
      <w:pPr>
        <w:rPr>
          <w:rFonts w:ascii="Arial" w:hAnsi="Arial" w:cs="Arial"/>
          <w:i/>
          <w:iCs/>
        </w:rPr>
      </w:pPr>
    </w:p>
    <w:p w:rsidR="006413CA" w:rsidRDefault="006413CA">
      <w:pPr>
        <w:rPr>
          <w:rFonts w:ascii="Arial" w:hAnsi="Arial" w:cs="Arial"/>
          <w:i/>
          <w:iCs/>
        </w:rPr>
      </w:pPr>
    </w:p>
    <w:p w:rsidR="006413CA" w:rsidRDefault="006413CA" w:rsidP="0013276C">
      <w:pPr>
        <w:rPr>
          <w:rFonts w:ascii="Arial" w:hAnsi="Arial" w:cs="Arial"/>
          <w:i/>
          <w:iCs/>
        </w:rPr>
      </w:pPr>
    </w:p>
    <w:p w:rsidR="006413CA" w:rsidRPr="0013276C" w:rsidRDefault="006413CA" w:rsidP="0013276C">
      <w:pPr>
        <w:rPr>
          <w:rFonts w:ascii="Arial" w:hAnsi="Arial" w:cs="Arial"/>
          <w:i/>
          <w:iCs/>
        </w:rPr>
      </w:pPr>
      <w:r w:rsidRPr="0013276C">
        <w:rPr>
          <w:rFonts w:ascii="Arial" w:hAnsi="Arial" w:cs="Arial"/>
          <w:i/>
          <w:iCs/>
        </w:rPr>
        <w:t>* Observação: Devido a trâmites administrativos do Colegiado poderá haver troca de professores responsáveis por algumas das disciplinas ofertadas.</w:t>
      </w:r>
    </w:p>
    <w:p w:rsidR="006413CA" w:rsidRPr="0013276C" w:rsidRDefault="006413CA">
      <w:pPr>
        <w:rPr>
          <w:rFonts w:ascii="Arial" w:hAnsi="Arial" w:cs="Arial"/>
          <w:i/>
          <w:iCs/>
        </w:rPr>
      </w:pPr>
    </w:p>
    <w:sectPr w:rsidR="006413CA" w:rsidRPr="0013276C" w:rsidSect="006F0641">
      <w:headerReference w:type="default" r:id="rId7"/>
      <w:footerReference w:type="default" r:id="rId8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3CA" w:rsidRDefault="006413CA" w:rsidP="002A519E">
      <w:r>
        <w:separator/>
      </w:r>
    </w:p>
  </w:endnote>
  <w:endnote w:type="continuationSeparator" w:id="0">
    <w:p w:rsidR="006413CA" w:rsidRDefault="006413CA" w:rsidP="002A51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3CA" w:rsidRPr="005240D5" w:rsidRDefault="006413C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JUL 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3CA" w:rsidRDefault="006413CA" w:rsidP="002A519E">
      <w:r>
        <w:separator/>
      </w:r>
    </w:p>
  </w:footnote>
  <w:footnote w:type="continuationSeparator" w:id="0">
    <w:p w:rsidR="006413CA" w:rsidRDefault="006413CA" w:rsidP="002A51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3CA" w:rsidRDefault="006413CA">
    <w:pPr>
      <w:pStyle w:val="Header"/>
    </w:pPr>
  </w:p>
  <w:tbl>
    <w:tblPr>
      <w:tblpPr w:leftFromText="141" w:rightFromText="141" w:horzAnchor="margin" w:tblpY="-714"/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2009"/>
      <w:gridCol w:w="11749"/>
    </w:tblGrid>
    <w:tr w:rsidR="006413CA">
      <w:trPr>
        <w:cantSplit/>
        <w:trHeight w:val="1438"/>
      </w:trPr>
      <w:tc>
        <w:tcPr>
          <w:tcW w:w="2009" w:type="dxa"/>
          <w:vAlign w:val="center"/>
        </w:tcPr>
        <w:p w:rsidR="006413CA" w:rsidRDefault="006413CA" w:rsidP="0049633A">
          <w:pPr>
            <w:snapToGrid w:val="0"/>
            <w:rPr>
              <w:b/>
              <w:bCs/>
              <w:sz w:val="14"/>
              <w:szCs w:val="14"/>
            </w:rPr>
          </w:pPr>
          <w:r>
            <w:rPr>
              <w:noProof/>
              <w:lang w:eastAsia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26" type="#_x0000_t75" style="width:79.5pt;height:102.75pt;visibility:visible">
                <v:imagedata r:id="rId1" o:title=""/>
              </v:shape>
            </w:pict>
          </w:r>
        </w:p>
      </w:tc>
      <w:tc>
        <w:tcPr>
          <w:tcW w:w="11749" w:type="dxa"/>
        </w:tcPr>
        <w:p w:rsidR="006413CA" w:rsidRPr="002A519E" w:rsidRDefault="006413CA" w:rsidP="0049633A">
          <w:pPr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 w:rsidRPr="002A519E">
            <w:rPr>
              <w:rFonts w:ascii="Arial" w:hAnsi="Arial" w:cs="Arial"/>
              <w:b/>
              <w:bCs/>
              <w:sz w:val="40"/>
              <w:szCs w:val="40"/>
            </w:rPr>
            <w:t>HORÁRIO DO</w:t>
          </w:r>
        </w:p>
        <w:p w:rsidR="006413CA" w:rsidRDefault="006413CA" w:rsidP="0049633A">
          <w:pPr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 w:rsidRPr="002A519E">
            <w:rPr>
              <w:rFonts w:ascii="Arial" w:hAnsi="Arial" w:cs="Arial"/>
              <w:b/>
              <w:bCs/>
              <w:sz w:val="40"/>
              <w:szCs w:val="40"/>
            </w:rPr>
            <w:t>CURSO DE BACHARELADO E LICENCIATURA EM DANÇA</w:t>
          </w:r>
        </w:p>
        <w:p w:rsidR="006413CA" w:rsidRPr="002A519E" w:rsidRDefault="006413CA" w:rsidP="0049633A">
          <w:pPr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</w:p>
        <w:p w:rsidR="006413CA" w:rsidRPr="002A519E" w:rsidRDefault="006413CA" w:rsidP="0049633A">
          <w:pPr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2</w:t>
          </w:r>
          <w:r w:rsidRPr="002A519E">
            <w:rPr>
              <w:rFonts w:ascii="Arial" w:hAnsi="Arial" w:cs="Arial"/>
              <w:b/>
              <w:bCs/>
              <w:sz w:val="40"/>
              <w:szCs w:val="40"/>
            </w:rPr>
            <w:t>º SEMESTRE DE 201</w:t>
          </w:r>
          <w:r>
            <w:rPr>
              <w:rFonts w:ascii="Arial" w:hAnsi="Arial" w:cs="Arial"/>
              <w:b/>
              <w:bCs/>
              <w:sz w:val="40"/>
              <w:szCs w:val="40"/>
            </w:rPr>
            <w:t>6</w:t>
          </w:r>
        </w:p>
      </w:tc>
    </w:tr>
  </w:tbl>
  <w:p w:rsidR="006413CA" w:rsidRDefault="006413CA">
    <w:pPr>
      <w:pStyle w:val="Header"/>
    </w:pPr>
  </w:p>
  <w:p w:rsidR="006413CA" w:rsidRDefault="006413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6D44A2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0641"/>
    <w:rsid w:val="00004CE2"/>
    <w:rsid w:val="000246BA"/>
    <w:rsid w:val="000253D2"/>
    <w:rsid w:val="00026846"/>
    <w:rsid w:val="000577A0"/>
    <w:rsid w:val="000715D3"/>
    <w:rsid w:val="00075F16"/>
    <w:rsid w:val="00084AE8"/>
    <w:rsid w:val="00086043"/>
    <w:rsid w:val="000A05FC"/>
    <w:rsid w:val="000A0B2E"/>
    <w:rsid w:val="000B4419"/>
    <w:rsid w:val="000B4E4D"/>
    <w:rsid w:val="00116F28"/>
    <w:rsid w:val="00121510"/>
    <w:rsid w:val="00125C7F"/>
    <w:rsid w:val="001277B5"/>
    <w:rsid w:val="0013276C"/>
    <w:rsid w:val="00134387"/>
    <w:rsid w:val="00134EFF"/>
    <w:rsid w:val="00137367"/>
    <w:rsid w:val="00143A9D"/>
    <w:rsid w:val="00154830"/>
    <w:rsid w:val="001555DF"/>
    <w:rsid w:val="0016138A"/>
    <w:rsid w:val="00164C63"/>
    <w:rsid w:val="00167000"/>
    <w:rsid w:val="00171893"/>
    <w:rsid w:val="001752B1"/>
    <w:rsid w:val="00176566"/>
    <w:rsid w:val="00176B37"/>
    <w:rsid w:val="00182CD3"/>
    <w:rsid w:val="0018616B"/>
    <w:rsid w:val="00195FF8"/>
    <w:rsid w:val="00196134"/>
    <w:rsid w:val="001A62E0"/>
    <w:rsid w:val="001B48F7"/>
    <w:rsid w:val="001B5DF4"/>
    <w:rsid w:val="001B7ABA"/>
    <w:rsid w:val="001C1DDE"/>
    <w:rsid w:val="001C20B0"/>
    <w:rsid w:val="001D2163"/>
    <w:rsid w:val="001D4EE1"/>
    <w:rsid w:val="001D75D4"/>
    <w:rsid w:val="001F0DB2"/>
    <w:rsid w:val="00201319"/>
    <w:rsid w:val="002014B4"/>
    <w:rsid w:val="00202213"/>
    <w:rsid w:val="00223FFA"/>
    <w:rsid w:val="002257AA"/>
    <w:rsid w:val="00226CD2"/>
    <w:rsid w:val="00232F87"/>
    <w:rsid w:val="00235B89"/>
    <w:rsid w:val="00241E23"/>
    <w:rsid w:val="00244EB3"/>
    <w:rsid w:val="00260CE6"/>
    <w:rsid w:val="0026521E"/>
    <w:rsid w:val="0026668E"/>
    <w:rsid w:val="00266936"/>
    <w:rsid w:val="00270995"/>
    <w:rsid w:val="00270DB3"/>
    <w:rsid w:val="0028104E"/>
    <w:rsid w:val="0029320D"/>
    <w:rsid w:val="002A2BC1"/>
    <w:rsid w:val="002A2E9E"/>
    <w:rsid w:val="002A519E"/>
    <w:rsid w:val="002A7B00"/>
    <w:rsid w:val="002B2E96"/>
    <w:rsid w:val="002B692C"/>
    <w:rsid w:val="002C2F76"/>
    <w:rsid w:val="002E40EF"/>
    <w:rsid w:val="002E603C"/>
    <w:rsid w:val="002E6D62"/>
    <w:rsid w:val="002F440B"/>
    <w:rsid w:val="00316898"/>
    <w:rsid w:val="00317B22"/>
    <w:rsid w:val="00324691"/>
    <w:rsid w:val="0032686A"/>
    <w:rsid w:val="003355D9"/>
    <w:rsid w:val="00350E25"/>
    <w:rsid w:val="00370CB9"/>
    <w:rsid w:val="003721D7"/>
    <w:rsid w:val="00380C7D"/>
    <w:rsid w:val="003853C2"/>
    <w:rsid w:val="0039040D"/>
    <w:rsid w:val="00390DCA"/>
    <w:rsid w:val="00391996"/>
    <w:rsid w:val="0039691F"/>
    <w:rsid w:val="003978EE"/>
    <w:rsid w:val="003A1D69"/>
    <w:rsid w:val="003A4D67"/>
    <w:rsid w:val="003A72B3"/>
    <w:rsid w:val="003C4D62"/>
    <w:rsid w:val="003D235A"/>
    <w:rsid w:val="003E072C"/>
    <w:rsid w:val="003F4FA9"/>
    <w:rsid w:val="003F5BB9"/>
    <w:rsid w:val="00401524"/>
    <w:rsid w:val="0041014A"/>
    <w:rsid w:val="004140E8"/>
    <w:rsid w:val="00415DA1"/>
    <w:rsid w:val="0042153C"/>
    <w:rsid w:val="004277F5"/>
    <w:rsid w:val="00431447"/>
    <w:rsid w:val="00436469"/>
    <w:rsid w:val="00436911"/>
    <w:rsid w:val="004378F5"/>
    <w:rsid w:val="0044557D"/>
    <w:rsid w:val="0045022D"/>
    <w:rsid w:val="00452E83"/>
    <w:rsid w:val="004674DE"/>
    <w:rsid w:val="00480C88"/>
    <w:rsid w:val="004870C0"/>
    <w:rsid w:val="0049633A"/>
    <w:rsid w:val="004A0870"/>
    <w:rsid w:val="004C44D8"/>
    <w:rsid w:val="004D1314"/>
    <w:rsid w:val="004D5182"/>
    <w:rsid w:val="004D67CC"/>
    <w:rsid w:val="004E7C53"/>
    <w:rsid w:val="004F7741"/>
    <w:rsid w:val="00501259"/>
    <w:rsid w:val="00502CD4"/>
    <w:rsid w:val="00504A23"/>
    <w:rsid w:val="005063D1"/>
    <w:rsid w:val="00514DDE"/>
    <w:rsid w:val="00515C36"/>
    <w:rsid w:val="00521E52"/>
    <w:rsid w:val="00523054"/>
    <w:rsid w:val="005240D5"/>
    <w:rsid w:val="00524EE6"/>
    <w:rsid w:val="0052544A"/>
    <w:rsid w:val="0052774A"/>
    <w:rsid w:val="00543DA4"/>
    <w:rsid w:val="00545C9A"/>
    <w:rsid w:val="0055065A"/>
    <w:rsid w:val="0056601E"/>
    <w:rsid w:val="005810A3"/>
    <w:rsid w:val="005820E8"/>
    <w:rsid w:val="005907C0"/>
    <w:rsid w:val="00594CA6"/>
    <w:rsid w:val="00595AA9"/>
    <w:rsid w:val="005A0AD5"/>
    <w:rsid w:val="005A1310"/>
    <w:rsid w:val="005A503C"/>
    <w:rsid w:val="005A5846"/>
    <w:rsid w:val="005A661D"/>
    <w:rsid w:val="005A7EC4"/>
    <w:rsid w:val="005C575D"/>
    <w:rsid w:val="005C604F"/>
    <w:rsid w:val="005D27C5"/>
    <w:rsid w:val="005D42C2"/>
    <w:rsid w:val="005F1AAD"/>
    <w:rsid w:val="005F5A01"/>
    <w:rsid w:val="00603364"/>
    <w:rsid w:val="006040E7"/>
    <w:rsid w:val="00611380"/>
    <w:rsid w:val="006123B9"/>
    <w:rsid w:val="00614D9D"/>
    <w:rsid w:val="00615E87"/>
    <w:rsid w:val="006229F7"/>
    <w:rsid w:val="00622C49"/>
    <w:rsid w:val="00624220"/>
    <w:rsid w:val="0063080E"/>
    <w:rsid w:val="00634A54"/>
    <w:rsid w:val="006413CA"/>
    <w:rsid w:val="00651081"/>
    <w:rsid w:val="00651608"/>
    <w:rsid w:val="0066429B"/>
    <w:rsid w:val="00671165"/>
    <w:rsid w:val="0067124C"/>
    <w:rsid w:val="00672DBA"/>
    <w:rsid w:val="00676FFD"/>
    <w:rsid w:val="00683F78"/>
    <w:rsid w:val="0068699F"/>
    <w:rsid w:val="00695A74"/>
    <w:rsid w:val="006A0356"/>
    <w:rsid w:val="006A32D7"/>
    <w:rsid w:val="006A6319"/>
    <w:rsid w:val="006A7701"/>
    <w:rsid w:val="006B7D01"/>
    <w:rsid w:val="006C3B5E"/>
    <w:rsid w:val="006C615D"/>
    <w:rsid w:val="006C67E9"/>
    <w:rsid w:val="006D54AA"/>
    <w:rsid w:val="006D5C3C"/>
    <w:rsid w:val="006D6ADF"/>
    <w:rsid w:val="006E293C"/>
    <w:rsid w:val="006F0641"/>
    <w:rsid w:val="006F1837"/>
    <w:rsid w:val="00703785"/>
    <w:rsid w:val="00704949"/>
    <w:rsid w:val="00706F7C"/>
    <w:rsid w:val="00707D2B"/>
    <w:rsid w:val="0071726A"/>
    <w:rsid w:val="007235BA"/>
    <w:rsid w:val="00727028"/>
    <w:rsid w:val="00730C27"/>
    <w:rsid w:val="0073335A"/>
    <w:rsid w:val="00740BC5"/>
    <w:rsid w:val="0074245A"/>
    <w:rsid w:val="007426B8"/>
    <w:rsid w:val="00762ADD"/>
    <w:rsid w:val="007659B4"/>
    <w:rsid w:val="00775860"/>
    <w:rsid w:val="00784DC6"/>
    <w:rsid w:val="007A29FE"/>
    <w:rsid w:val="007B1401"/>
    <w:rsid w:val="007B730E"/>
    <w:rsid w:val="007B763C"/>
    <w:rsid w:val="007D4D7E"/>
    <w:rsid w:val="007E685D"/>
    <w:rsid w:val="00800E29"/>
    <w:rsid w:val="00804EE3"/>
    <w:rsid w:val="00816801"/>
    <w:rsid w:val="00816E7E"/>
    <w:rsid w:val="0082643D"/>
    <w:rsid w:val="00831857"/>
    <w:rsid w:val="00833108"/>
    <w:rsid w:val="008377E8"/>
    <w:rsid w:val="0084786C"/>
    <w:rsid w:val="0086056C"/>
    <w:rsid w:val="008651EB"/>
    <w:rsid w:val="00867C17"/>
    <w:rsid w:val="00870153"/>
    <w:rsid w:val="00872AD8"/>
    <w:rsid w:val="00873F5D"/>
    <w:rsid w:val="0087473C"/>
    <w:rsid w:val="00876F05"/>
    <w:rsid w:val="008804DB"/>
    <w:rsid w:val="00886830"/>
    <w:rsid w:val="00892E4D"/>
    <w:rsid w:val="00893631"/>
    <w:rsid w:val="008A1CAF"/>
    <w:rsid w:val="008B5D9E"/>
    <w:rsid w:val="008C4E3B"/>
    <w:rsid w:val="008D2824"/>
    <w:rsid w:val="008D3699"/>
    <w:rsid w:val="008D48A7"/>
    <w:rsid w:val="008D5061"/>
    <w:rsid w:val="008E2837"/>
    <w:rsid w:val="008E3740"/>
    <w:rsid w:val="008F357B"/>
    <w:rsid w:val="008F4454"/>
    <w:rsid w:val="008F6F82"/>
    <w:rsid w:val="008F7C76"/>
    <w:rsid w:val="00903A4B"/>
    <w:rsid w:val="00911FB5"/>
    <w:rsid w:val="00921DD6"/>
    <w:rsid w:val="009221D2"/>
    <w:rsid w:val="00923281"/>
    <w:rsid w:val="009255EB"/>
    <w:rsid w:val="0093171B"/>
    <w:rsid w:val="009350B1"/>
    <w:rsid w:val="009424F6"/>
    <w:rsid w:val="00955506"/>
    <w:rsid w:val="0095707D"/>
    <w:rsid w:val="0096296F"/>
    <w:rsid w:val="00962FA4"/>
    <w:rsid w:val="009672B9"/>
    <w:rsid w:val="0096734E"/>
    <w:rsid w:val="00972C48"/>
    <w:rsid w:val="009825F8"/>
    <w:rsid w:val="009944FE"/>
    <w:rsid w:val="00997639"/>
    <w:rsid w:val="00997DEA"/>
    <w:rsid w:val="009A227F"/>
    <w:rsid w:val="009A4F8E"/>
    <w:rsid w:val="009A52C2"/>
    <w:rsid w:val="009B07CA"/>
    <w:rsid w:val="009B24B8"/>
    <w:rsid w:val="009B457D"/>
    <w:rsid w:val="009B79E7"/>
    <w:rsid w:val="009E33F4"/>
    <w:rsid w:val="009F0A95"/>
    <w:rsid w:val="009F13C1"/>
    <w:rsid w:val="009F20A6"/>
    <w:rsid w:val="00A0213D"/>
    <w:rsid w:val="00A030EA"/>
    <w:rsid w:val="00A12EED"/>
    <w:rsid w:val="00A1353E"/>
    <w:rsid w:val="00A21120"/>
    <w:rsid w:val="00A22AA9"/>
    <w:rsid w:val="00A30985"/>
    <w:rsid w:val="00A373FB"/>
    <w:rsid w:val="00A42734"/>
    <w:rsid w:val="00A447BD"/>
    <w:rsid w:val="00A502D8"/>
    <w:rsid w:val="00A51241"/>
    <w:rsid w:val="00A6501A"/>
    <w:rsid w:val="00A653F2"/>
    <w:rsid w:val="00A72366"/>
    <w:rsid w:val="00A730C1"/>
    <w:rsid w:val="00A91BC7"/>
    <w:rsid w:val="00A92C0A"/>
    <w:rsid w:val="00AA6907"/>
    <w:rsid w:val="00AB5160"/>
    <w:rsid w:val="00AD0BAE"/>
    <w:rsid w:val="00AD19CA"/>
    <w:rsid w:val="00AD5856"/>
    <w:rsid w:val="00AD5950"/>
    <w:rsid w:val="00AE4D67"/>
    <w:rsid w:val="00AF2A71"/>
    <w:rsid w:val="00AF4DC5"/>
    <w:rsid w:val="00B107F2"/>
    <w:rsid w:val="00B10F31"/>
    <w:rsid w:val="00B14132"/>
    <w:rsid w:val="00B14E14"/>
    <w:rsid w:val="00B23B4D"/>
    <w:rsid w:val="00B34860"/>
    <w:rsid w:val="00B430A3"/>
    <w:rsid w:val="00B43995"/>
    <w:rsid w:val="00B531FD"/>
    <w:rsid w:val="00B6014D"/>
    <w:rsid w:val="00B65004"/>
    <w:rsid w:val="00B6657D"/>
    <w:rsid w:val="00B75EE8"/>
    <w:rsid w:val="00B76565"/>
    <w:rsid w:val="00B9580C"/>
    <w:rsid w:val="00BA2FAF"/>
    <w:rsid w:val="00BB1776"/>
    <w:rsid w:val="00BB2C18"/>
    <w:rsid w:val="00BB2F71"/>
    <w:rsid w:val="00BB4FFA"/>
    <w:rsid w:val="00BD211F"/>
    <w:rsid w:val="00BD25A4"/>
    <w:rsid w:val="00BD397D"/>
    <w:rsid w:val="00BE039D"/>
    <w:rsid w:val="00BE7D39"/>
    <w:rsid w:val="00BF75A0"/>
    <w:rsid w:val="00BF7E39"/>
    <w:rsid w:val="00C13965"/>
    <w:rsid w:val="00C374A4"/>
    <w:rsid w:val="00C5166E"/>
    <w:rsid w:val="00C547A1"/>
    <w:rsid w:val="00C562D2"/>
    <w:rsid w:val="00C62CD3"/>
    <w:rsid w:val="00C71762"/>
    <w:rsid w:val="00C86855"/>
    <w:rsid w:val="00C94FF8"/>
    <w:rsid w:val="00CA4880"/>
    <w:rsid w:val="00CB1FB9"/>
    <w:rsid w:val="00CB382B"/>
    <w:rsid w:val="00CC06A0"/>
    <w:rsid w:val="00CC70B4"/>
    <w:rsid w:val="00CD47AB"/>
    <w:rsid w:val="00CE1EF6"/>
    <w:rsid w:val="00CE5536"/>
    <w:rsid w:val="00CE7CC4"/>
    <w:rsid w:val="00CF5397"/>
    <w:rsid w:val="00D1697E"/>
    <w:rsid w:val="00D26D7D"/>
    <w:rsid w:val="00D26FD4"/>
    <w:rsid w:val="00D31F5E"/>
    <w:rsid w:val="00D3212C"/>
    <w:rsid w:val="00D4034B"/>
    <w:rsid w:val="00D50EC3"/>
    <w:rsid w:val="00D52240"/>
    <w:rsid w:val="00D55D65"/>
    <w:rsid w:val="00D8125E"/>
    <w:rsid w:val="00D83896"/>
    <w:rsid w:val="00D860D4"/>
    <w:rsid w:val="00D91158"/>
    <w:rsid w:val="00D9628F"/>
    <w:rsid w:val="00DA37FF"/>
    <w:rsid w:val="00DB4689"/>
    <w:rsid w:val="00DB4C7F"/>
    <w:rsid w:val="00DB70F4"/>
    <w:rsid w:val="00DC63F5"/>
    <w:rsid w:val="00DE6253"/>
    <w:rsid w:val="00DF76E1"/>
    <w:rsid w:val="00E10694"/>
    <w:rsid w:val="00E14201"/>
    <w:rsid w:val="00E24D81"/>
    <w:rsid w:val="00E2507D"/>
    <w:rsid w:val="00E27EA4"/>
    <w:rsid w:val="00E30F1E"/>
    <w:rsid w:val="00E55816"/>
    <w:rsid w:val="00E61BF1"/>
    <w:rsid w:val="00E63A08"/>
    <w:rsid w:val="00E704CA"/>
    <w:rsid w:val="00E87673"/>
    <w:rsid w:val="00E91773"/>
    <w:rsid w:val="00E91825"/>
    <w:rsid w:val="00E93453"/>
    <w:rsid w:val="00E973AD"/>
    <w:rsid w:val="00EA4B30"/>
    <w:rsid w:val="00EB2335"/>
    <w:rsid w:val="00EB5986"/>
    <w:rsid w:val="00EC2070"/>
    <w:rsid w:val="00ED54A6"/>
    <w:rsid w:val="00EF4BE0"/>
    <w:rsid w:val="00F02CE6"/>
    <w:rsid w:val="00F04851"/>
    <w:rsid w:val="00F05809"/>
    <w:rsid w:val="00F20D76"/>
    <w:rsid w:val="00F21024"/>
    <w:rsid w:val="00F225BE"/>
    <w:rsid w:val="00F277F4"/>
    <w:rsid w:val="00F45E4F"/>
    <w:rsid w:val="00F46E16"/>
    <w:rsid w:val="00F50F6E"/>
    <w:rsid w:val="00F53B7B"/>
    <w:rsid w:val="00F544B4"/>
    <w:rsid w:val="00F73E2B"/>
    <w:rsid w:val="00F81414"/>
    <w:rsid w:val="00F857F2"/>
    <w:rsid w:val="00FB2E08"/>
    <w:rsid w:val="00FD5236"/>
    <w:rsid w:val="00FE41DE"/>
    <w:rsid w:val="00FE6956"/>
    <w:rsid w:val="00FF0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641"/>
    <w:pPr>
      <w:suppressAutoHyphens/>
    </w:pPr>
    <w:rPr>
      <w:sz w:val="20"/>
      <w:szCs w:val="20"/>
      <w:lang w:eastAsia="zh-CN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F0641"/>
    <w:pPr>
      <w:keepNext/>
      <w:numPr>
        <w:ilvl w:val="5"/>
        <w:numId w:val="1"/>
      </w:numPr>
      <w:outlineLvl w:val="5"/>
    </w:pPr>
    <w:rPr>
      <w:rFonts w:ascii="Arial" w:hAnsi="Arial" w:cs="Arial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14E14"/>
    <w:rPr>
      <w:rFonts w:ascii="Calibri" w:hAnsi="Calibri" w:cs="Times New Roman"/>
      <w:b/>
      <w:bCs/>
      <w:lang w:eastAsia="zh-CN"/>
    </w:rPr>
  </w:style>
  <w:style w:type="table" w:styleId="TableGrid">
    <w:name w:val="Table Grid"/>
    <w:basedOn w:val="TableNormal"/>
    <w:uiPriority w:val="99"/>
    <w:rsid w:val="006F0641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A519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A519E"/>
    <w:rPr>
      <w:rFonts w:cs="Times New Roman"/>
      <w:lang w:eastAsia="zh-CN"/>
    </w:rPr>
  </w:style>
  <w:style w:type="paragraph" w:styleId="Footer">
    <w:name w:val="footer"/>
    <w:basedOn w:val="Normal"/>
    <w:link w:val="FooterChar"/>
    <w:uiPriority w:val="99"/>
    <w:rsid w:val="002A519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A519E"/>
    <w:rPr>
      <w:rFonts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2A51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A519E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18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5</Pages>
  <Words>1164</Words>
  <Characters>6288</Characters>
  <Application>Microsoft Office Outlook</Application>
  <DocSecurity>0</DocSecurity>
  <Lines>0</Lines>
  <Paragraphs>0</Paragraphs>
  <ScaleCrop>false</ScaleCrop>
  <Company>fap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keilap</dc:creator>
  <cp:keywords/>
  <dc:description/>
  <cp:lastModifiedBy>leticia</cp:lastModifiedBy>
  <cp:revision>9</cp:revision>
  <cp:lastPrinted>2016-05-25T12:34:00Z</cp:lastPrinted>
  <dcterms:created xsi:type="dcterms:W3CDTF">2016-07-11T19:43:00Z</dcterms:created>
  <dcterms:modified xsi:type="dcterms:W3CDTF">2016-08-01T18:15:00Z</dcterms:modified>
</cp:coreProperties>
</file>